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F6587" w14:textId="39C51EF0" w:rsidR="004B7907" w:rsidRPr="00FA4A38" w:rsidRDefault="00FF7237" w:rsidP="00FA4A38">
      <w:pPr>
        <w:pStyle w:val="Heading1"/>
        <w:sectPr w:rsidR="004B7907" w:rsidRPr="00FA4A38" w:rsidSect="00630DFE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1440" w:right="1080" w:bottom="1440" w:left="1080" w:header="720" w:footer="720" w:gutter="0"/>
          <w:cols w:space="720"/>
          <w:titlePg/>
          <w:docGrid w:linePitch="360"/>
        </w:sectPr>
      </w:pPr>
      <w:r w:rsidRPr="00FA4A38">
        <w:t xml:space="preserve">ABATEMENT CONTRACTOR </w:t>
      </w:r>
      <w:r w:rsidR="003E6B70" w:rsidRPr="00FA4A38">
        <w:t xml:space="preserve">PREQUALIFICATION </w:t>
      </w:r>
      <w:r w:rsidR="007B7008" w:rsidRPr="00FA4A38">
        <w:t>APPLICATIO</w:t>
      </w:r>
      <w:r w:rsidR="00FA4A38">
        <w:t>n</w:t>
      </w:r>
    </w:p>
    <w:p w14:paraId="7299C1CE" w14:textId="22BA8B28" w:rsidR="00027A72" w:rsidRPr="00AF730A" w:rsidRDefault="00FF7237" w:rsidP="008F2625">
      <w:pPr>
        <w:rPr>
          <w:rFonts w:ascii="Times New Roman" w:hAnsi="Times New Roman"/>
        </w:rPr>
      </w:pPr>
      <w:r w:rsidRPr="499E5D98">
        <w:rPr>
          <w:rFonts w:ascii="Times New Roman" w:hAnsi="Times New Roman"/>
        </w:rPr>
        <w:t>Contractors wishing to conduct asbestos abatement activities on any Michigan State University</w:t>
      </w:r>
      <w:r w:rsidR="003B3934" w:rsidRPr="499E5D98">
        <w:rPr>
          <w:rFonts w:ascii="Times New Roman" w:hAnsi="Times New Roman"/>
        </w:rPr>
        <w:t xml:space="preserve"> (MSU)</w:t>
      </w:r>
      <w:r w:rsidRPr="499E5D98">
        <w:rPr>
          <w:rFonts w:ascii="Times New Roman" w:hAnsi="Times New Roman"/>
        </w:rPr>
        <w:t xml:space="preserve"> project must first be prequalified by the Department of Environmental Health and Safety</w:t>
      </w:r>
      <w:r w:rsidR="00BA677D" w:rsidRPr="499E5D98">
        <w:rPr>
          <w:rFonts w:ascii="Times New Roman" w:hAnsi="Times New Roman"/>
        </w:rPr>
        <w:t xml:space="preserve"> (EHS)</w:t>
      </w:r>
      <w:r w:rsidR="0FC5DA39" w:rsidRPr="499E5D98">
        <w:rPr>
          <w:rFonts w:ascii="Times New Roman" w:hAnsi="Times New Roman"/>
        </w:rPr>
        <w:t xml:space="preserve">. </w:t>
      </w:r>
      <w:r w:rsidR="00486EF6" w:rsidRPr="499E5D98">
        <w:rPr>
          <w:rFonts w:ascii="Times New Roman" w:hAnsi="Times New Roman"/>
        </w:rPr>
        <w:t>Contractors selected for prequalificat</w:t>
      </w:r>
      <w:r w:rsidR="0060722B" w:rsidRPr="499E5D98">
        <w:rPr>
          <w:rFonts w:ascii="Times New Roman" w:hAnsi="Times New Roman"/>
        </w:rPr>
        <w:t xml:space="preserve">ion will be approved for </w:t>
      </w:r>
      <w:r w:rsidR="00C3795D" w:rsidRPr="499E5D98">
        <w:rPr>
          <w:rFonts w:ascii="Times New Roman" w:hAnsi="Times New Roman"/>
        </w:rPr>
        <w:t xml:space="preserve">the </w:t>
      </w:r>
      <w:r w:rsidR="391E20DF" w:rsidRPr="499E5D98">
        <w:rPr>
          <w:rFonts w:ascii="Times New Roman" w:hAnsi="Times New Roman"/>
        </w:rPr>
        <w:t>202</w:t>
      </w:r>
      <w:r w:rsidR="00E479CA" w:rsidRPr="499E5D98">
        <w:rPr>
          <w:rFonts w:ascii="Times New Roman" w:hAnsi="Times New Roman"/>
        </w:rPr>
        <w:t>7</w:t>
      </w:r>
      <w:r w:rsidR="00486EF6" w:rsidRPr="499E5D98">
        <w:rPr>
          <w:rFonts w:ascii="Times New Roman" w:hAnsi="Times New Roman"/>
        </w:rPr>
        <w:t xml:space="preserve"> </w:t>
      </w:r>
      <w:r w:rsidR="007B7008" w:rsidRPr="499E5D98">
        <w:rPr>
          <w:rFonts w:ascii="Times New Roman" w:hAnsi="Times New Roman"/>
        </w:rPr>
        <w:t xml:space="preserve">calendar </w:t>
      </w:r>
      <w:r w:rsidR="00486EF6" w:rsidRPr="499E5D98">
        <w:rPr>
          <w:rFonts w:ascii="Times New Roman" w:hAnsi="Times New Roman"/>
        </w:rPr>
        <w:t xml:space="preserve">year and will need to reapply </w:t>
      </w:r>
      <w:r w:rsidR="00EA60FE" w:rsidRPr="499E5D98">
        <w:rPr>
          <w:rFonts w:ascii="Times New Roman" w:hAnsi="Times New Roman"/>
        </w:rPr>
        <w:t xml:space="preserve">in </w:t>
      </w:r>
      <w:r w:rsidR="000A52A6" w:rsidRPr="499E5D98">
        <w:rPr>
          <w:rFonts w:ascii="Times New Roman" w:hAnsi="Times New Roman"/>
        </w:rPr>
        <w:t>October</w:t>
      </w:r>
      <w:r w:rsidR="00C3795D" w:rsidRPr="499E5D98">
        <w:rPr>
          <w:rFonts w:ascii="Times New Roman" w:hAnsi="Times New Roman"/>
        </w:rPr>
        <w:t xml:space="preserve"> </w:t>
      </w:r>
      <w:r w:rsidR="391E20DF" w:rsidRPr="499E5D98">
        <w:rPr>
          <w:rFonts w:ascii="Times New Roman" w:hAnsi="Times New Roman"/>
        </w:rPr>
        <w:t>202</w:t>
      </w:r>
      <w:r w:rsidR="006F3042">
        <w:rPr>
          <w:rFonts w:ascii="Times New Roman" w:hAnsi="Times New Roman"/>
        </w:rPr>
        <w:t>7</w:t>
      </w:r>
      <w:r w:rsidR="00C3795D" w:rsidRPr="499E5D98">
        <w:rPr>
          <w:rFonts w:ascii="Times New Roman" w:hAnsi="Times New Roman"/>
        </w:rPr>
        <w:t xml:space="preserve"> for the </w:t>
      </w:r>
      <w:r w:rsidR="391E20DF" w:rsidRPr="499E5D98">
        <w:rPr>
          <w:rFonts w:ascii="Times New Roman" w:hAnsi="Times New Roman"/>
        </w:rPr>
        <w:t>202</w:t>
      </w:r>
      <w:r w:rsidR="006F3042">
        <w:rPr>
          <w:rFonts w:ascii="Times New Roman" w:hAnsi="Times New Roman"/>
        </w:rPr>
        <w:t>8</w:t>
      </w:r>
      <w:r w:rsidR="00BE590D" w:rsidRPr="499E5D98">
        <w:rPr>
          <w:rFonts w:ascii="Times New Roman" w:hAnsi="Times New Roman"/>
        </w:rPr>
        <w:t xml:space="preserve"> calendar year</w:t>
      </w:r>
      <w:r w:rsidR="0C7D7225" w:rsidRPr="499E5D98">
        <w:rPr>
          <w:rFonts w:ascii="Times New Roman" w:hAnsi="Times New Roman"/>
        </w:rPr>
        <w:t xml:space="preserve">. </w:t>
      </w:r>
      <w:r w:rsidR="00486EF6" w:rsidRPr="499E5D98">
        <w:rPr>
          <w:rFonts w:ascii="Times New Roman" w:hAnsi="Times New Roman"/>
        </w:rPr>
        <w:t xml:space="preserve">Successful prequalification does not specifically guarantee work </w:t>
      </w:r>
      <w:r w:rsidR="007B7008" w:rsidRPr="499E5D98">
        <w:rPr>
          <w:rFonts w:ascii="Times New Roman" w:hAnsi="Times New Roman"/>
        </w:rPr>
        <w:t xml:space="preserve">with </w:t>
      </w:r>
      <w:r w:rsidR="00223FC9" w:rsidRPr="499E5D98">
        <w:rPr>
          <w:rFonts w:ascii="Times New Roman" w:hAnsi="Times New Roman"/>
        </w:rPr>
        <w:t>MSU</w:t>
      </w:r>
      <w:r w:rsidR="01E3ADAC" w:rsidRPr="499E5D98">
        <w:rPr>
          <w:rFonts w:ascii="Times New Roman" w:hAnsi="Times New Roman"/>
        </w:rPr>
        <w:t xml:space="preserve">. </w:t>
      </w:r>
    </w:p>
    <w:p w14:paraId="77B2FB61" w14:textId="6E5DEE3C" w:rsidR="00B55337" w:rsidRPr="00FA4A38" w:rsidRDefault="00263E87" w:rsidP="00FA4A38">
      <w:pPr>
        <w:pStyle w:val="Heading2"/>
      </w:pPr>
      <w:r w:rsidRPr="499E5D98">
        <w:t xml:space="preserve">Anticipated </w:t>
      </w:r>
      <w:r w:rsidR="007B7008" w:rsidRPr="499E5D98">
        <w:t>Prequalification Schedule</w:t>
      </w:r>
      <w:r w:rsidR="005C46D2" w:rsidRPr="499E5D98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8"/>
        <w:gridCol w:w="5022"/>
      </w:tblGrid>
      <w:tr w:rsidR="007B7008" w:rsidRPr="00AF730A" w14:paraId="7DC4FB32" w14:textId="77777777" w:rsidTr="499E5D98">
        <w:tc>
          <w:tcPr>
            <w:tcW w:w="5148" w:type="dxa"/>
          </w:tcPr>
          <w:p w14:paraId="2862BBF7" w14:textId="77777777" w:rsidR="007B7008" w:rsidRPr="00AF730A" w:rsidRDefault="007B7008" w:rsidP="008F2625">
            <w:pPr>
              <w:rPr>
                <w:rFonts w:ascii="Times New Roman" w:hAnsi="Times New Roman"/>
              </w:rPr>
            </w:pPr>
            <w:r w:rsidRPr="499E5D98">
              <w:rPr>
                <w:rFonts w:ascii="Times New Roman" w:hAnsi="Times New Roman"/>
              </w:rPr>
              <w:t>Application Release</w:t>
            </w:r>
          </w:p>
        </w:tc>
        <w:tc>
          <w:tcPr>
            <w:tcW w:w="5148" w:type="dxa"/>
          </w:tcPr>
          <w:p w14:paraId="6ED1B2CB" w14:textId="6C8A2F0C" w:rsidR="007B7008" w:rsidRPr="00AF730A" w:rsidRDefault="0F95290A" w:rsidP="499E5D98">
            <w:pPr>
              <w:spacing w:line="259" w:lineRule="auto"/>
              <w:rPr>
                <w:rFonts w:ascii="Times New Roman" w:hAnsi="Times New Roman"/>
              </w:rPr>
            </w:pPr>
            <w:r w:rsidRPr="499E5D98">
              <w:rPr>
                <w:rFonts w:ascii="Times New Roman" w:hAnsi="Times New Roman"/>
              </w:rPr>
              <w:t>September 2</w:t>
            </w:r>
            <w:r w:rsidR="6A37CA9D" w:rsidRPr="499E5D98">
              <w:rPr>
                <w:rFonts w:ascii="Times New Roman" w:hAnsi="Times New Roman"/>
              </w:rPr>
              <w:t>5</w:t>
            </w:r>
            <w:r w:rsidR="00C3795D" w:rsidRPr="499E5D98">
              <w:rPr>
                <w:rFonts w:ascii="Times New Roman" w:hAnsi="Times New Roman"/>
              </w:rPr>
              <w:t xml:space="preserve">, </w:t>
            </w:r>
            <w:r w:rsidR="391E20DF" w:rsidRPr="499E5D98">
              <w:rPr>
                <w:rFonts w:ascii="Times New Roman" w:hAnsi="Times New Roman"/>
              </w:rPr>
              <w:t>202</w:t>
            </w:r>
            <w:r w:rsidR="005F6D32" w:rsidRPr="499E5D98">
              <w:rPr>
                <w:rFonts w:ascii="Times New Roman" w:hAnsi="Times New Roman"/>
              </w:rPr>
              <w:t>6</w:t>
            </w:r>
          </w:p>
        </w:tc>
      </w:tr>
      <w:tr w:rsidR="007B7008" w:rsidRPr="00AF730A" w14:paraId="02995C9D" w14:textId="77777777" w:rsidTr="499E5D98">
        <w:tc>
          <w:tcPr>
            <w:tcW w:w="5148" w:type="dxa"/>
          </w:tcPr>
          <w:p w14:paraId="08E5AB46" w14:textId="77777777" w:rsidR="007B7008" w:rsidRPr="00AF730A" w:rsidRDefault="007B7008" w:rsidP="0060722B">
            <w:pPr>
              <w:rPr>
                <w:rFonts w:ascii="Times New Roman" w:hAnsi="Times New Roman"/>
              </w:rPr>
            </w:pPr>
            <w:r w:rsidRPr="499E5D98">
              <w:rPr>
                <w:rFonts w:ascii="Times New Roman" w:hAnsi="Times New Roman"/>
              </w:rPr>
              <w:t>La</w:t>
            </w:r>
            <w:r w:rsidR="0060722B" w:rsidRPr="499E5D98">
              <w:rPr>
                <w:rFonts w:ascii="Times New Roman" w:hAnsi="Times New Roman"/>
              </w:rPr>
              <w:t>test</w:t>
            </w:r>
            <w:r w:rsidRPr="499E5D98">
              <w:rPr>
                <w:rFonts w:ascii="Times New Roman" w:hAnsi="Times New Roman"/>
              </w:rPr>
              <w:t xml:space="preserve"> Postmark</w:t>
            </w:r>
            <w:r w:rsidR="00404FDB" w:rsidRPr="499E5D98">
              <w:rPr>
                <w:rFonts w:ascii="Times New Roman" w:hAnsi="Times New Roman"/>
              </w:rPr>
              <w:t>/Delivery</w:t>
            </w:r>
            <w:r w:rsidRPr="499E5D98">
              <w:rPr>
                <w:rFonts w:ascii="Times New Roman" w:hAnsi="Times New Roman"/>
              </w:rPr>
              <w:t xml:space="preserve"> Accepted</w:t>
            </w:r>
          </w:p>
        </w:tc>
        <w:tc>
          <w:tcPr>
            <w:tcW w:w="5148" w:type="dxa"/>
          </w:tcPr>
          <w:p w14:paraId="6DE84484" w14:textId="6B5EFE23" w:rsidR="007B7008" w:rsidRPr="00AF730A" w:rsidRDefault="00C3795D" w:rsidP="499E5D98">
            <w:pPr>
              <w:rPr>
                <w:rFonts w:ascii="Times New Roman" w:hAnsi="Times New Roman"/>
              </w:rPr>
            </w:pPr>
            <w:r w:rsidRPr="499E5D98">
              <w:rPr>
                <w:rFonts w:ascii="Times New Roman" w:hAnsi="Times New Roman"/>
              </w:rPr>
              <w:t xml:space="preserve">November </w:t>
            </w:r>
            <w:r w:rsidR="50240962" w:rsidRPr="499E5D98">
              <w:rPr>
                <w:rFonts w:ascii="Times New Roman" w:hAnsi="Times New Roman"/>
              </w:rPr>
              <w:t>13</w:t>
            </w:r>
            <w:r w:rsidR="40AE61FE" w:rsidRPr="499E5D98">
              <w:rPr>
                <w:rFonts w:ascii="Times New Roman" w:hAnsi="Times New Roman"/>
              </w:rPr>
              <w:t>,</w:t>
            </w:r>
            <w:r w:rsidRPr="499E5D98">
              <w:rPr>
                <w:rFonts w:ascii="Times New Roman" w:hAnsi="Times New Roman"/>
              </w:rPr>
              <w:t xml:space="preserve"> </w:t>
            </w:r>
            <w:r w:rsidR="391E20DF" w:rsidRPr="499E5D98">
              <w:rPr>
                <w:rFonts w:ascii="Times New Roman" w:hAnsi="Times New Roman"/>
              </w:rPr>
              <w:t>202</w:t>
            </w:r>
            <w:r w:rsidR="005F6D32" w:rsidRPr="499E5D98">
              <w:rPr>
                <w:rFonts w:ascii="Times New Roman" w:hAnsi="Times New Roman"/>
              </w:rPr>
              <w:t>6</w:t>
            </w:r>
          </w:p>
        </w:tc>
      </w:tr>
      <w:tr w:rsidR="007B7008" w:rsidRPr="00AF730A" w14:paraId="7130EDCC" w14:textId="77777777" w:rsidTr="499E5D98">
        <w:tc>
          <w:tcPr>
            <w:tcW w:w="5148" w:type="dxa"/>
          </w:tcPr>
          <w:p w14:paraId="5082B2CC" w14:textId="77777777" w:rsidR="007B7008" w:rsidRPr="00AF730A" w:rsidRDefault="00B55337" w:rsidP="008F2625">
            <w:pPr>
              <w:rPr>
                <w:rFonts w:ascii="Times New Roman" w:hAnsi="Times New Roman"/>
              </w:rPr>
            </w:pPr>
            <w:r w:rsidRPr="499E5D98">
              <w:rPr>
                <w:rFonts w:ascii="Times New Roman" w:hAnsi="Times New Roman"/>
              </w:rPr>
              <w:t xml:space="preserve">Contractor </w:t>
            </w:r>
            <w:r w:rsidR="007B7008" w:rsidRPr="499E5D98">
              <w:rPr>
                <w:rFonts w:ascii="Times New Roman" w:hAnsi="Times New Roman"/>
              </w:rPr>
              <w:t>Prequalification Notification</w:t>
            </w:r>
          </w:p>
        </w:tc>
        <w:tc>
          <w:tcPr>
            <w:tcW w:w="5148" w:type="dxa"/>
          </w:tcPr>
          <w:p w14:paraId="41122C0E" w14:textId="4D37168D" w:rsidR="007B7008" w:rsidRPr="00AF730A" w:rsidRDefault="110F4775" w:rsidP="499E5D98">
            <w:pPr>
              <w:rPr>
                <w:rFonts w:ascii="Times New Roman" w:hAnsi="Times New Roman"/>
              </w:rPr>
            </w:pPr>
            <w:r w:rsidRPr="499E5D98">
              <w:rPr>
                <w:rFonts w:ascii="Times New Roman" w:hAnsi="Times New Roman"/>
              </w:rPr>
              <w:t>December 1</w:t>
            </w:r>
            <w:r w:rsidR="5FAD5665" w:rsidRPr="499E5D98">
              <w:rPr>
                <w:rFonts w:ascii="Times New Roman" w:hAnsi="Times New Roman"/>
              </w:rPr>
              <w:t>8</w:t>
            </w:r>
            <w:r w:rsidR="006F3042">
              <w:rPr>
                <w:rFonts w:ascii="Times New Roman" w:hAnsi="Times New Roman"/>
              </w:rPr>
              <w:t>,</w:t>
            </w:r>
            <w:r w:rsidR="00C3795D" w:rsidRPr="499E5D98">
              <w:rPr>
                <w:rFonts w:ascii="Times New Roman" w:hAnsi="Times New Roman"/>
              </w:rPr>
              <w:t xml:space="preserve"> </w:t>
            </w:r>
            <w:r w:rsidR="391E20DF" w:rsidRPr="499E5D98">
              <w:rPr>
                <w:rFonts w:ascii="Times New Roman" w:hAnsi="Times New Roman"/>
              </w:rPr>
              <w:t>202</w:t>
            </w:r>
            <w:r w:rsidR="005F6D32" w:rsidRPr="499E5D98">
              <w:rPr>
                <w:rFonts w:ascii="Times New Roman" w:hAnsi="Times New Roman"/>
              </w:rPr>
              <w:t>6</w:t>
            </w:r>
          </w:p>
        </w:tc>
      </w:tr>
      <w:tr w:rsidR="007B7008" w:rsidRPr="00AF730A" w14:paraId="1EAC3B23" w14:textId="77777777" w:rsidTr="499E5D98">
        <w:tc>
          <w:tcPr>
            <w:tcW w:w="5148" w:type="dxa"/>
          </w:tcPr>
          <w:p w14:paraId="7D1FADB5" w14:textId="77777777" w:rsidR="007B7008" w:rsidRPr="00AF730A" w:rsidRDefault="007B7008" w:rsidP="008F2625">
            <w:pPr>
              <w:rPr>
                <w:rFonts w:ascii="Times New Roman" w:hAnsi="Times New Roman"/>
              </w:rPr>
            </w:pPr>
            <w:r w:rsidRPr="499E5D98">
              <w:rPr>
                <w:rFonts w:ascii="Times New Roman" w:hAnsi="Times New Roman"/>
              </w:rPr>
              <w:t>Prequalification Period</w:t>
            </w:r>
          </w:p>
        </w:tc>
        <w:tc>
          <w:tcPr>
            <w:tcW w:w="5148" w:type="dxa"/>
          </w:tcPr>
          <w:p w14:paraId="4357E9AC" w14:textId="6F9036E7" w:rsidR="007B7008" w:rsidRPr="00AF730A" w:rsidRDefault="110F4775" w:rsidP="499E5D98">
            <w:pPr>
              <w:rPr>
                <w:rFonts w:ascii="Times New Roman" w:hAnsi="Times New Roman"/>
              </w:rPr>
            </w:pPr>
            <w:r w:rsidRPr="499E5D98">
              <w:rPr>
                <w:rFonts w:ascii="Times New Roman" w:hAnsi="Times New Roman"/>
              </w:rPr>
              <w:t>January 1</w:t>
            </w:r>
            <w:r w:rsidR="40AE61FE" w:rsidRPr="499E5D98">
              <w:rPr>
                <w:rFonts w:ascii="Times New Roman" w:hAnsi="Times New Roman"/>
              </w:rPr>
              <w:t xml:space="preserve"> –</w:t>
            </w:r>
            <w:r w:rsidR="007B7008" w:rsidRPr="499E5D98">
              <w:rPr>
                <w:rFonts w:ascii="Times New Roman" w:hAnsi="Times New Roman"/>
              </w:rPr>
              <w:t xml:space="preserve"> December 31</w:t>
            </w:r>
            <w:r w:rsidR="00C3795D" w:rsidRPr="499E5D98">
              <w:rPr>
                <w:rFonts w:ascii="Times New Roman" w:hAnsi="Times New Roman"/>
              </w:rPr>
              <w:t xml:space="preserve">, </w:t>
            </w:r>
            <w:r w:rsidR="391E20DF" w:rsidRPr="499E5D98">
              <w:rPr>
                <w:rFonts w:ascii="Times New Roman" w:hAnsi="Times New Roman"/>
              </w:rPr>
              <w:t>202</w:t>
            </w:r>
            <w:r w:rsidR="00E479CA" w:rsidRPr="499E5D98">
              <w:rPr>
                <w:rFonts w:ascii="Times New Roman" w:hAnsi="Times New Roman"/>
              </w:rPr>
              <w:t>7</w:t>
            </w:r>
          </w:p>
        </w:tc>
      </w:tr>
    </w:tbl>
    <w:p w14:paraId="50656469" w14:textId="77777777" w:rsidR="007B7008" w:rsidRPr="00AF730A" w:rsidRDefault="007B7008" w:rsidP="008F2625">
      <w:pPr>
        <w:rPr>
          <w:rFonts w:ascii="Times New Roman" w:hAnsi="Times New Roman"/>
          <w:b/>
        </w:rPr>
      </w:pPr>
    </w:p>
    <w:p w14:paraId="5CCA00E9" w14:textId="77777777" w:rsidR="0002691C" w:rsidRPr="00AF730A" w:rsidRDefault="0002691C" w:rsidP="00FA4A38">
      <w:pPr>
        <w:pStyle w:val="Heading2"/>
      </w:pPr>
      <w:r w:rsidRPr="00AF730A">
        <w:t>Prequalification Submission</w:t>
      </w:r>
    </w:p>
    <w:p w14:paraId="114AE248" w14:textId="169E5674" w:rsidR="0002691C" w:rsidRPr="00AF730A" w:rsidRDefault="00404FDB" w:rsidP="1EC0B49C">
      <w:pPr>
        <w:spacing w:line="259" w:lineRule="auto"/>
        <w:rPr>
          <w:rFonts w:ascii="Times New Roman" w:hAnsi="Times New Roman"/>
        </w:rPr>
      </w:pPr>
      <w:r w:rsidRPr="221E21A0">
        <w:rPr>
          <w:rFonts w:ascii="Times New Roman" w:hAnsi="Times New Roman"/>
        </w:rPr>
        <w:t>Submit</w:t>
      </w:r>
      <w:r w:rsidR="0002691C" w:rsidRPr="221E21A0">
        <w:rPr>
          <w:rFonts w:ascii="Times New Roman" w:hAnsi="Times New Roman"/>
        </w:rPr>
        <w:t xml:space="preserve"> </w:t>
      </w:r>
      <w:r w:rsidR="00E52149" w:rsidRPr="221E21A0">
        <w:rPr>
          <w:rFonts w:ascii="Times New Roman" w:hAnsi="Times New Roman"/>
        </w:rPr>
        <w:t>an electronic copy</w:t>
      </w:r>
      <w:r w:rsidR="0002691C" w:rsidRPr="221E21A0">
        <w:rPr>
          <w:rFonts w:ascii="Times New Roman" w:hAnsi="Times New Roman"/>
        </w:rPr>
        <w:t xml:space="preserve"> of your completed application</w:t>
      </w:r>
      <w:r w:rsidR="00E52149" w:rsidRPr="221E21A0">
        <w:rPr>
          <w:rFonts w:ascii="Times New Roman" w:hAnsi="Times New Roman"/>
        </w:rPr>
        <w:t xml:space="preserve"> via flash drive </w:t>
      </w:r>
      <w:r w:rsidR="00BF1BBC" w:rsidRPr="221E21A0">
        <w:rPr>
          <w:rFonts w:ascii="Times New Roman" w:hAnsi="Times New Roman"/>
        </w:rPr>
        <w:t>(physical media) or a link to Dropbox or G</w:t>
      </w:r>
      <w:r w:rsidR="00E52149" w:rsidRPr="221E21A0">
        <w:rPr>
          <w:rFonts w:ascii="Times New Roman" w:hAnsi="Times New Roman"/>
        </w:rPr>
        <w:t>oogle drive</w:t>
      </w:r>
      <w:r w:rsidR="00BF1BBC" w:rsidRPr="221E21A0">
        <w:rPr>
          <w:rFonts w:ascii="Times New Roman" w:hAnsi="Times New Roman"/>
        </w:rPr>
        <w:t xml:space="preserve"> type shared file service</w:t>
      </w:r>
      <w:r w:rsidR="7CA4802F" w:rsidRPr="221E21A0">
        <w:rPr>
          <w:rFonts w:ascii="Times New Roman" w:hAnsi="Times New Roman"/>
        </w:rPr>
        <w:t xml:space="preserve">. </w:t>
      </w:r>
      <w:r w:rsidR="0D11A7A3" w:rsidRPr="221E21A0">
        <w:rPr>
          <w:rFonts w:ascii="Times New Roman" w:hAnsi="Times New Roman"/>
        </w:rPr>
        <w:t xml:space="preserve">If you submit paper copies of the completed application, please send three (3) copies. </w:t>
      </w:r>
      <w:r w:rsidR="03E63B75" w:rsidRPr="221E21A0">
        <w:rPr>
          <w:rFonts w:ascii="Times New Roman" w:hAnsi="Times New Roman"/>
        </w:rPr>
        <w:t>Packages must be postmarked or delivered b</w:t>
      </w:r>
      <w:r w:rsidR="00E53464">
        <w:rPr>
          <w:rFonts w:ascii="Times New Roman" w:hAnsi="Times New Roman"/>
        </w:rPr>
        <w:t>y</w:t>
      </w:r>
      <w:r w:rsidR="03E63B75" w:rsidRPr="221E21A0">
        <w:rPr>
          <w:rFonts w:ascii="Times New Roman" w:hAnsi="Times New Roman"/>
        </w:rPr>
        <w:t xml:space="preserve"> November 13, 2026</w:t>
      </w:r>
      <w:r w:rsidR="109E8708" w:rsidRPr="221E21A0">
        <w:rPr>
          <w:rFonts w:ascii="Times New Roman" w:hAnsi="Times New Roman"/>
        </w:rPr>
        <w:t xml:space="preserve">. </w:t>
      </w:r>
      <w:r w:rsidR="00BE590D" w:rsidRPr="221E21A0">
        <w:rPr>
          <w:rFonts w:ascii="Times New Roman" w:hAnsi="Times New Roman"/>
        </w:rPr>
        <w:t>L</w:t>
      </w:r>
      <w:r w:rsidR="0002691C" w:rsidRPr="221E21A0">
        <w:rPr>
          <w:rFonts w:ascii="Times New Roman" w:hAnsi="Times New Roman"/>
        </w:rPr>
        <w:t>ate</w:t>
      </w:r>
      <w:r w:rsidR="00E52149" w:rsidRPr="221E21A0">
        <w:rPr>
          <w:rFonts w:ascii="Times New Roman" w:hAnsi="Times New Roman"/>
        </w:rPr>
        <w:t xml:space="preserve"> and facsimile</w:t>
      </w:r>
      <w:r w:rsidR="00B65551" w:rsidRPr="221E21A0">
        <w:rPr>
          <w:rFonts w:ascii="Times New Roman" w:hAnsi="Times New Roman"/>
        </w:rPr>
        <w:t xml:space="preserve"> </w:t>
      </w:r>
      <w:r w:rsidR="0002691C" w:rsidRPr="221E21A0">
        <w:rPr>
          <w:rFonts w:ascii="Times New Roman" w:hAnsi="Times New Roman"/>
        </w:rPr>
        <w:t>submissions will not be considered</w:t>
      </w:r>
      <w:r w:rsidR="1DB88255" w:rsidRPr="221E21A0">
        <w:rPr>
          <w:rFonts w:ascii="Times New Roman" w:hAnsi="Times New Roman"/>
        </w:rPr>
        <w:t xml:space="preserve">. </w:t>
      </w:r>
    </w:p>
    <w:p w14:paraId="68122858" w14:textId="77777777" w:rsidR="00027A72" w:rsidRPr="00AF730A" w:rsidRDefault="0002691C" w:rsidP="008F2625">
      <w:pPr>
        <w:rPr>
          <w:rFonts w:ascii="Times New Roman" w:hAnsi="Times New Roman"/>
        </w:rPr>
      </w:pPr>
      <w:r w:rsidRPr="00AF730A">
        <w:rPr>
          <w:rFonts w:ascii="Times New Roman" w:hAnsi="Times New Roman"/>
          <w:b/>
        </w:rPr>
        <w:t xml:space="preserve">Mail </w:t>
      </w:r>
      <w:r w:rsidRPr="00AF730A">
        <w:rPr>
          <w:rFonts w:ascii="Times New Roman" w:hAnsi="Times New Roman"/>
        </w:rPr>
        <w:t>completed applications to:</w:t>
      </w:r>
      <w:r w:rsidR="00E52149" w:rsidRPr="00AF730A">
        <w:rPr>
          <w:rFonts w:ascii="Times New Roman" w:hAnsi="Times New Roman"/>
        </w:rPr>
        <w:t xml:space="preserve">  </w:t>
      </w:r>
      <w:r w:rsidR="00F465CF" w:rsidRPr="00AF730A">
        <w:rPr>
          <w:rFonts w:ascii="Times New Roman" w:hAnsi="Times New Roman"/>
        </w:rPr>
        <w:t>Gary C. Bosh</w:t>
      </w:r>
      <w:r w:rsidR="00A509D8" w:rsidRPr="00AF730A">
        <w:rPr>
          <w:rFonts w:ascii="Times New Roman" w:hAnsi="Times New Roman"/>
        </w:rPr>
        <w:t xml:space="preserve">: Cell (734) 320-2491, Email - </w:t>
      </w:r>
      <w:hyperlink r:id="rId15" w:history="1">
        <w:r w:rsidR="00CB3965" w:rsidRPr="00AF730A">
          <w:rPr>
            <w:rStyle w:val="Hyperlink"/>
            <w:rFonts w:ascii="Times New Roman" w:hAnsi="Times New Roman"/>
          </w:rPr>
          <w:t>boshgary@msu.edu</w:t>
        </w:r>
      </w:hyperlink>
      <w:r w:rsidR="00E52149" w:rsidRPr="00AF730A">
        <w:rPr>
          <w:rFonts w:ascii="Times New Roman" w:hAnsi="Times New Roman"/>
        </w:rPr>
        <w:t xml:space="preserve"> </w:t>
      </w:r>
      <w:r w:rsidRPr="00AF730A">
        <w:rPr>
          <w:rFonts w:ascii="Times New Roman" w:hAnsi="Times New Roman"/>
        </w:rPr>
        <w:br/>
      </w:r>
    </w:p>
    <w:p w14:paraId="1BA29CAD" w14:textId="77777777" w:rsidR="0002691C" w:rsidRPr="00AF730A" w:rsidRDefault="00ED686C" w:rsidP="008F2625">
      <w:pPr>
        <w:rPr>
          <w:rFonts w:ascii="Times New Roman" w:hAnsi="Times New Roman"/>
        </w:rPr>
      </w:pPr>
      <w:r w:rsidRPr="00AF730A">
        <w:rPr>
          <w:rFonts w:ascii="Times New Roman" w:hAnsi="Times New Roman"/>
        </w:rPr>
        <w:tab/>
      </w:r>
      <w:r w:rsidR="00F465CF" w:rsidRPr="00AF730A">
        <w:rPr>
          <w:rFonts w:ascii="Times New Roman" w:hAnsi="Times New Roman"/>
        </w:rPr>
        <w:t>Gary C. Bosh</w:t>
      </w:r>
      <w:r w:rsidR="003B3934" w:rsidRPr="00AF730A">
        <w:rPr>
          <w:rFonts w:ascii="Times New Roman" w:hAnsi="Times New Roman"/>
        </w:rPr>
        <w:t xml:space="preserve">, </w:t>
      </w:r>
      <w:r w:rsidR="0002691C" w:rsidRPr="00AF730A">
        <w:rPr>
          <w:rFonts w:ascii="Times New Roman" w:hAnsi="Times New Roman"/>
        </w:rPr>
        <w:t xml:space="preserve">Environmental </w:t>
      </w:r>
      <w:r w:rsidR="009A717F" w:rsidRPr="00AF730A">
        <w:rPr>
          <w:rFonts w:ascii="Times New Roman" w:hAnsi="Times New Roman"/>
        </w:rPr>
        <w:t>Technologist</w:t>
      </w:r>
    </w:p>
    <w:p w14:paraId="48615C95" w14:textId="77777777" w:rsidR="003B3934" w:rsidRPr="00AF730A" w:rsidRDefault="003B3934" w:rsidP="008F2625">
      <w:pPr>
        <w:rPr>
          <w:rFonts w:ascii="Times New Roman" w:hAnsi="Times New Roman"/>
        </w:rPr>
      </w:pPr>
      <w:r w:rsidRPr="00AF730A">
        <w:rPr>
          <w:rFonts w:ascii="Times New Roman" w:hAnsi="Times New Roman"/>
        </w:rPr>
        <w:tab/>
      </w:r>
      <w:r w:rsidR="00015BEA" w:rsidRPr="00AF730A">
        <w:rPr>
          <w:rFonts w:ascii="Times New Roman" w:hAnsi="Times New Roman"/>
        </w:rPr>
        <w:t xml:space="preserve">Department of </w:t>
      </w:r>
      <w:r w:rsidRPr="00AF730A">
        <w:rPr>
          <w:rFonts w:ascii="Times New Roman" w:hAnsi="Times New Roman"/>
        </w:rPr>
        <w:t>Environmental Health and Safety</w:t>
      </w:r>
    </w:p>
    <w:p w14:paraId="5A29A1C2" w14:textId="77777777" w:rsidR="0002691C" w:rsidRPr="00AF730A" w:rsidRDefault="000A52A6" w:rsidP="008F2625">
      <w:pPr>
        <w:rPr>
          <w:rFonts w:ascii="Times New Roman" w:hAnsi="Times New Roman"/>
        </w:rPr>
      </w:pPr>
      <w:r w:rsidRPr="00AF730A">
        <w:rPr>
          <w:rFonts w:ascii="Times New Roman" w:hAnsi="Times New Roman"/>
        </w:rPr>
        <w:tab/>
      </w:r>
      <w:r w:rsidR="0002691C" w:rsidRPr="00AF730A">
        <w:rPr>
          <w:rFonts w:ascii="Times New Roman" w:hAnsi="Times New Roman"/>
        </w:rPr>
        <w:t>Michigan State U</w:t>
      </w:r>
      <w:r w:rsidR="003B3934" w:rsidRPr="00AF730A">
        <w:rPr>
          <w:rFonts w:ascii="Times New Roman" w:hAnsi="Times New Roman"/>
        </w:rPr>
        <w:t>niversity</w:t>
      </w:r>
    </w:p>
    <w:p w14:paraId="0A2F8352" w14:textId="7D113139" w:rsidR="003B3934" w:rsidRPr="00AF730A" w:rsidRDefault="003B3934" w:rsidP="008F2625">
      <w:pPr>
        <w:rPr>
          <w:rFonts w:ascii="Times New Roman" w:hAnsi="Times New Roman"/>
        </w:rPr>
      </w:pPr>
      <w:r w:rsidRPr="00AF730A">
        <w:rPr>
          <w:rFonts w:ascii="Times New Roman" w:hAnsi="Times New Roman"/>
        </w:rPr>
        <w:tab/>
      </w:r>
      <w:r w:rsidR="00206735" w:rsidRPr="221E21A0">
        <w:rPr>
          <w:rFonts w:ascii="Times New Roman" w:hAnsi="Times New Roman"/>
        </w:rPr>
        <w:t xml:space="preserve">4000 Collins </w:t>
      </w:r>
      <w:r w:rsidR="38F2B216" w:rsidRPr="221E21A0">
        <w:rPr>
          <w:rFonts w:ascii="Times New Roman" w:hAnsi="Times New Roman"/>
        </w:rPr>
        <w:t xml:space="preserve">Rd. </w:t>
      </w:r>
      <w:r w:rsidR="00206735" w:rsidRPr="221E21A0">
        <w:rPr>
          <w:rFonts w:ascii="Times New Roman" w:hAnsi="Times New Roman"/>
        </w:rPr>
        <w:t>Room B-20</w:t>
      </w:r>
    </w:p>
    <w:p w14:paraId="2595488B" w14:textId="444AAA7A" w:rsidR="00A053F7" w:rsidRPr="00AF730A" w:rsidRDefault="00ED686C" w:rsidP="008F2625">
      <w:pPr>
        <w:rPr>
          <w:rFonts w:ascii="Times New Roman" w:hAnsi="Times New Roman"/>
        </w:rPr>
      </w:pPr>
      <w:r w:rsidRPr="00AF730A">
        <w:rPr>
          <w:rFonts w:ascii="Times New Roman" w:hAnsi="Times New Roman"/>
        </w:rPr>
        <w:tab/>
      </w:r>
      <w:r w:rsidR="0002691C" w:rsidRPr="00AF730A">
        <w:rPr>
          <w:rFonts w:ascii="Times New Roman" w:hAnsi="Times New Roman"/>
        </w:rPr>
        <w:t xml:space="preserve">Lansing, MI </w:t>
      </w:r>
      <w:r w:rsidR="00206735" w:rsidRPr="00AF730A">
        <w:rPr>
          <w:rFonts w:ascii="Times New Roman" w:hAnsi="Times New Roman"/>
        </w:rPr>
        <w:t>48910</w:t>
      </w:r>
      <w:r w:rsidR="00A053F7" w:rsidRPr="00AF730A">
        <w:rPr>
          <w:rFonts w:ascii="Times New Roman" w:hAnsi="Times New Roman"/>
        </w:rPr>
        <w:tab/>
      </w:r>
    </w:p>
    <w:p w14:paraId="6B0CCDF1" w14:textId="77777777" w:rsidR="00404FDB" w:rsidRPr="00AF730A" w:rsidRDefault="00DA0EF6" w:rsidP="008F2625">
      <w:pPr>
        <w:rPr>
          <w:rFonts w:ascii="Times New Roman" w:hAnsi="Times New Roman"/>
        </w:rPr>
      </w:pPr>
      <w:r w:rsidRPr="00FA4A38">
        <w:rPr>
          <w:rFonts w:ascii="Times New Roman" w:hAnsi="Times New Roman"/>
          <w:b/>
          <w:bCs/>
        </w:rPr>
        <w:t>OR</w:t>
      </w:r>
      <w:r w:rsidRPr="00AF730A">
        <w:rPr>
          <w:rFonts w:ascii="Times New Roman" w:hAnsi="Times New Roman"/>
        </w:rPr>
        <w:t xml:space="preserve"> c</w:t>
      </w:r>
      <w:r w:rsidR="00404FDB" w:rsidRPr="00AF730A">
        <w:rPr>
          <w:rFonts w:ascii="Times New Roman" w:hAnsi="Times New Roman"/>
        </w:rPr>
        <w:t>ompleted applications labeled “Abatement Prequ</w:t>
      </w:r>
      <w:r w:rsidR="00A32D33" w:rsidRPr="00AF730A">
        <w:rPr>
          <w:rFonts w:ascii="Times New Roman" w:hAnsi="Times New Roman"/>
        </w:rPr>
        <w:t xml:space="preserve">alification, Attn: </w:t>
      </w:r>
      <w:r w:rsidR="00F465CF" w:rsidRPr="00AF730A">
        <w:rPr>
          <w:rFonts w:ascii="Times New Roman" w:hAnsi="Times New Roman"/>
        </w:rPr>
        <w:t>Gary C. Bosh</w:t>
      </w:r>
      <w:r w:rsidR="00404FDB" w:rsidRPr="00AF730A">
        <w:rPr>
          <w:rFonts w:ascii="Times New Roman" w:hAnsi="Times New Roman"/>
        </w:rPr>
        <w:t xml:space="preserve">, Environmental </w:t>
      </w:r>
      <w:r w:rsidR="000945A5" w:rsidRPr="00AF730A">
        <w:rPr>
          <w:rFonts w:ascii="Times New Roman" w:hAnsi="Times New Roman"/>
        </w:rPr>
        <w:t>Technologist</w:t>
      </w:r>
      <w:r w:rsidR="00404FDB" w:rsidRPr="00AF730A">
        <w:rPr>
          <w:rFonts w:ascii="Times New Roman" w:hAnsi="Times New Roman"/>
        </w:rPr>
        <w:t xml:space="preserve"> may also be </w:t>
      </w:r>
      <w:r w:rsidR="00404FDB" w:rsidRPr="00AF730A">
        <w:rPr>
          <w:rFonts w:ascii="Times New Roman" w:hAnsi="Times New Roman"/>
          <w:b/>
          <w:bCs/>
        </w:rPr>
        <w:t>delivered in person</w:t>
      </w:r>
      <w:r w:rsidR="00E62DAA" w:rsidRPr="00AF730A">
        <w:rPr>
          <w:rFonts w:ascii="Times New Roman" w:hAnsi="Times New Roman"/>
        </w:rPr>
        <w:t xml:space="preserve"> </w:t>
      </w:r>
      <w:r w:rsidR="00B65551" w:rsidRPr="00AF730A">
        <w:rPr>
          <w:rFonts w:ascii="Times New Roman" w:hAnsi="Times New Roman"/>
        </w:rPr>
        <w:t>between 8am and 4:30pm</w:t>
      </w:r>
      <w:r w:rsidR="00CA4EC7" w:rsidRPr="00AF730A">
        <w:rPr>
          <w:rFonts w:ascii="Times New Roman" w:hAnsi="Times New Roman"/>
        </w:rPr>
        <w:t xml:space="preserve"> to the EHS</w:t>
      </w:r>
      <w:r w:rsidR="00404FDB" w:rsidRPr="00AF730A">
        <w:rPr>
          <w:rFonts w:ascii="Times New Roman" w:hAnsi="Times New Roman"/>
        </w:rPr>
        <w:t xml:space="preserve"> Main Office at:</w:t>
      </w:r>
    </w:p>
    <w:p w14:paraId="368200CB" w14:textId="77777777" w:rsidR="00F146AA" w:rsidRPr="00AF730A" w:rsidRDefault="00404FDB" w:rsidP="008F2625">
      <w:pPr>
        <w:rPr>
          <w:rFonts w:ascii="Times New Roman" w:hAnsi="Times New Roman"/>
        </w:rPr>
      </w:pPr>
      <w:r w:rsidRPr="00AF730A">
        <w:rPr>
          <w:rFonts w:ascii="Times New Roman" w:hAnsi="Times New Roman"/>
        </w:rPr>
        <w:tab/>
      </w:r>
      <w:r w:rsidR="00206735" w:rsidRPr="00AF730A">
        <w:rPr>
          <w:rFonts w:ascii="Times New Roman" w:hAnsi="Times New Roman"/>
        </w:rPr>
        <w:t>4000 Collins Rd. Room B-20</w:t>
      </w:r>
    </w:p>
    <w:p w14:paraId="34654450" w14:textId="77777777" w:rsidR="00404FDB" w:rsidRPr="00AF730A" w:rsidRDefault="00404FDB" w:rsidP="008F2625">
      <w:pPr>
        <w:rPr>
          <w:rFonts w:ascii="Times New Roman" w:hAnsi="Times New Roman"/>
        </w:rPr>
      </w:pPr>
      <w:r w:rsidRPr="00AF730A">
        <w:rPr>
          <w:rFonts w:ascii="Times New Roman" w:hAnsi="Times New Roman"/>
        </w:rPr>
        <w:tab/>
      </w:r>
      <w:r w:rsidR="00206735" w:rsidRPr="00AF730A">
        <w:rPr>
          <w:rFonts w:ascii="Times New Roman" w:hAnsi="Times New Roman"/>
        </w:rPr>
        <w:t>Lansing, MI 48910</w:t>
      </w:r>
    </w:p>
    <w:p w14:paraId="43F4E582" w14:textId="6A06F9C3" w:rsidR="00382CE5" w:rsidRPr="00AF730A" w:rsidRDefault="1721672B" w:rsidP="008F2625">
      <w:pPr>
        <w:rPr>
          <w:rFonts w:ascii="Times New Roman" w:hAnsi="Times New Roman"/>
        </w:rPr>
      </w:pPr>
      <w:r w:rsidRPr="221E21A0">
        <w:rPr>
          <w:rFonts w:ascii="Times New Roman" w:hAnsi="Times New Roman"/>
        </w:rPr>
        <w:lastRenderedPageBreak/>
        <w:t>MSU</w:t>
      </w:r>
      <w:r w:rsidR="1BF768F3" w:rsidRPr="221E21A0">
        <w:rPr>
          <w:rFonts w:ascii="Times New Roman" w:hAnsi="Times New Roman"/>
        </w:rPr>
        <w:t xml:space="preserve"> </w:t>
      </w:r>
      <w:r w:rsidR="46C2846D" w:rsidRPr="221E21A0">
        <w:rPr>
          <w:rFonts w:ascii="Times New Roman" w:hAnsi="Times New Roman"/>
        </w:rPr>
        <w:t>will determine the final list of prequalified abatement contractors</w:t>
      </w:r>
      <w:r w:rsidR="37E12D43" w:rsidRPr="221E21A0">
        <w:rPr>
          <w:rFonts w:ascii="Times New Roman" w:hAnsi="Times New Roman"/>
        </w:rPr>
        <w:t xml:space="preserve">. </w:t>
      </w:r>
      <w:r w:rsidRPr="221E21A0">
        <w:rPr>
          <w:rFonts w:ascii="Times New Roman" w:hAnsi="Times New Roman"/>
        </w:rPr>
        <w:t xml:space="preserve">MSU is not responsible for any expenses incurred in the preparation of this prequalification </w:t>
      </w:r>
      <w:r w:rsidR="14458B58" w:rsidRPr="221E21A0">
        <w:rPr>
          <w:rFonts w:ascii="Times New Roman" w:hAnsi="Times New Roman"/>
        </w:rPr>
        <w:t>application,</w:t>
      </w:r>
      <w:r w:rsidRPr="221E21A0">
        <w:rPr>
          <w:rFonts w:ascii="Times New Roman" w:hAnsi="Times New Roman"/>
        </w:rPr>
        <w:t xml:space="preserve"> nor does MSU assume any contractual obligation by issuing this application</w:t>
      </w:r>
      <w:r w:rsidR="52E01623" w:rsidRPr="221E21A0">
        <w:rPr>
          <w:rFonts w:ascii="Times New Roman" w:hAnsi="Times New Roman"/>
        </w:rPr>
        <w:t xml:space="preserve">. </w:t>
      </w:r>
      <w:r w:rsidRPr="221E21A0">
        <w:rPr>
          <w:rFonts w:ascii="Times New Roman" w:hAnsi="Times New Roman"/>
        </w:rPr>
        <w:t xml:space="preserve">MSU may elect to interview contractors or request additional </w:t>
      </w:r>
      <w:r w:rsidR="74B02AFF" w:rsidRPr="221E21A0">
        <w:rPr>
          <w:rFonts w:ascii="Times New Roman" w:hAnsi="Times New Roman"/>
        </w:rPr>
        <w:t>information</w:t>
      </w:r>
      <w:r w:rsidR="3F2E664B" w:rsidRPr="221E21A0">
        <w:rPr>
          <w:rFonts w:ascii="Times New Roman" w:hAnsi="Times New Roman"/>
        </w:rPr>
        <w:t xml:space="preserve">. </w:t>
      </w:r>
      <w:r w:rsidRPr="221E21A0">
        <w:rPr>
          <w:rFonts w:ascii="Times New Roman" w:hAnsi="Times New Roman"/>
        </w:rPr>
        <w:t xml:space="preserve">MSU reserves the right to reject </w:t>
      </w:r>
      <w:r w:rsidR="5D75B34D" w:rsidRPr="221E21A0">
        <w:rPr>
          <w:rFonts w:ascii="Times New Roman" w:hAnsi="Times New Roman"/>
        </w:rPr>
        <w:t>all</w:t>
      </w:r>
      <w:r w:rsidRPr="221E21A0">
        <w:rPr>
          <w:rFonts w:ascii="Times New Roman" w:hAnsi="Times New Roman"/>
        </w:rPr>
        <w:t xml:space="preserve"> submittals either in whole or in part and to waive any </w:t>
      </w:r>
      <w:r w:rsidR="1D0C40E8" w:rsidRPr="221E21A0">
        <w:rPr>
          <w:rFonts w:ascii="Times New Roman" w:hAnsi="Times New Roman"/>
        </w:rPr>
        <w:t>irregularities</w:t>
      </w:r>
      <w:r w:rsidR="2480C089" w:rsidRPr="221E21A0">
        <w:rPr>
          <w:rFonts w:ascii="Times New Roman" w:hAnsi="Times New Roman"/>
        </w:rPr>
        <w:t xml:space="preserve">. </w:t>
      </w:r>
      <w:r w:rsidR="54EF6518" w:rsidRPr="221E21A0">
        <w:rPr>
          <w:rFonts w:ascii="Times New Roman" w:hAnsi="Times New Roman"/>
        </w:rPr>
        <w:t>Please be aware that s</w:t>
      </w:r>
      <w:r w:rsidR="05ABC2AD" w:rsidRPr="221E21A0">
        <w:rPr>
          <w:rFonts w:ascii="Times New Roman" w:hAnsi="Times New Roman"/>
        </w:rPr>
        <w:t>ubmittals may be subject to a Freedom of Information Act (FOIA) records request pursuant to MCL Sections 15.231 to 15.246.</w:t>
      </w:r>
    </w:p>
    <w:p w14:paraId="25157416" w14:textId="77777777" w:rsidR="007746FB" w:rsidRPr="00AF730A" w:rsidRDefault="007746FB" w:rsidP="008F2625">
      <w:pPr>
        <w:rPr>
          <w:rFonts w:ascii="Times New Roman" w:hAnsi="Times New Roman"/>
        </w:rPr>
      </w:pPr>
    </w:p>
    <w:p w14:paraId="43132AE3" w14:textId="1E565496" w:rsidR="007746FB" w:rsidRPr="00AF730A" w:rsidRDefault="007746FB" w:rsidP="007746FB">
      <w:pPr>
        <w:rPr>
          <w:rFonts w:ascii="Times New Roman" w:hAnsi="Times New Roman"/>
        </w:rPr>
      </w:pPr>
      <w:r w:rsidRPr="221E21A0">
        <w:rPr>
          <w:rFonts w:ascii="Times New Roman" w:hAnsi="Times New Roman"/>
        </w:rPr>
        <w:t xml:space="preserve">MSU reserves the right to waive prequalification requirements for </w:t>
      </w:r>
      <w:bookmarkStart w:id="0" w:name="_Int_RHWyOVT5"/>
      <w:r w:rsidRPr="221E21A0">
        <w:rPr>
          <w:rFonts w:ascii="Times New Roman" w:hAnsi="Times New Roman"/>
        </w:rPr>
        <w:t>abatement</w:t>
      </w:r>
      <w:bookmarkEnd w:id="0"/>
      <w:r w:rsidRPr="221E21A0">
        <w:rPr>
          <w:rFonts w:ascii="Times New Roman" w:hAnsi="Times New Roman"/>
        </w:rPr>
        <w:t xml:space="preserve"> contractors on a </w:t>
      </w:r>
      <w:r w:rsidR="003E7711" w:rsidRPr="221E21A0">
        <w:rPr>
          <w:rFonts w:ascii="Times New Roman" w:hAnsi="Times New Roman"/>
        </w:rPr>
        <w:t xml:space="preserve">limited </w:t>
      </w:r>
      <w:r w:rsidRPr="221E21A0">
        <w:rPr>
          <w:rFonts w:ascii="Times New Roman" w:hAnsi="Times New Roman"/>
        </w:rPr>
        <w:t>case by case basis</w:t>
      </w:r>
      <w:r w:rsidR="4938681F" w:rsidRPr="221E21A0">
        <w:rPr>
          <w:rFonts w:ascii="Times New Roman" w:hAnsi="Times New Roman"/>
        </w:rPr>
        <w:t xml:space="preserve">. </w:t>
      </w:r>
      <w:r w:rsidRPr="221E21A0">
        <w:rPr>
          <w:rFonts w:ascii="Times New Roman" w:hAnsi="Times New Roman"/>
        </w:rPr>
        <w:t>A waiver of prequalification must be in writing from MSU EHS and will be specific to a single project.</w:t>
      </w:r>
      <w:r w:rsidR="00C8776E" w:rsidRPr="221E21A0">
        <w:rPr>
          <w:rFonts w:ascii="Times New Roman" w:hAnsi="Times New Roman"/>
        </w:rPr>
        <w:t xml:space="preserve"> </w:t>
      </w:r>
      <w:r w:rsidRPr="221E21A0">
        <w:rPr>
          <w:rFonts w:ascii="Times New Roman" w:hAnsi="Times New Roman"/>
        </w:rPr>
        <w:t xml:space="preserve">MSU also reserves the right to remove contractors from the </w:t>
      </w:r>
      <w:r w:rsidR="00F3532D" w:rsidRPr="221E21A0">
        <w:rPr>
          <w:rFonts w:ascii="Times New Roman" w:hAnsi="Times New Roman"/>
        </w:rPr>
        <w:t>prequalified</w:t>
      </w:r>
      <w:r w:rsidRPr="221E21A0">
        <w:rPr>
          <w:rFonts w:ascii="Times New Roman" w:hAnsi="Times New Roman"/>
        </w:rPr>
        <w:t xml:space="preserve"> list for noncompliance with the applicable asbestos regulations</w:t>
      </w:r>
      <w:r w:rsidR="00F3532D" w:rsidRPr="221E21A0">
        <w:rPr>
          <w:rFonts w:ascii="Times New Roman" w:hAnsi="Times New Roman"/>
        </w:rPr>
        <w:t xml:space="preserve">, </w:t>
      </w:r>
      <w:r w:rsidR="5B6BF19E" w:rsidRPr="221E21A0">
        <w:rPr>
          <w:rFonts w:ascii="Times New Roman" w:hAnsi="Times New Roman"/>
        </w:rPr>
        <w:t>project</w:t>
      </w:r>
      <w:r w:rsidR="00F3532D" w:rsidRPr="221E21A0">
        <w:rPr>
          <w:rFonts w:ascii="Times New Roman" w:hAnsi="Times New Roman"/>
        </w:rPr>
        <w:t>-specific asbestos specification,</w:t>
      </w:r>
      <w:r w:rsidRPr="221E21A0">
        <w:rPr>
          <w:rFonts w:ascii="Times New Roman" w:hAnsi="Times New Roman"/>
        </w:rPr>
        <w:t xml:space="preserve"> or th</w:t>
      </w:r>
      <w:r w:rsidR="00324F25" w:rsidRPr="221E21A0">
        <w:rPr>
          <w:rFonts w:ascii="Times New Roman" w:hAnsi="Times New Roman"/>
        </w:rPr>
        <w:t>e MSU</w:t>
      </w:r>
      <w:r w:rsidRPr="221E21A0">
        <w:rPr>
          <w:rFonts w:ascii="Times New Roman" w:hAnsi="Times New Roman"/>
        </w:rPr>
        <w:t xml:space="preserve"> asbestos management plan.</w:t>
      </w:r>
    </w:p>
    <w:p w14:paraId="51611776" w14:textId="77777777" w:rsidR="00F3532D" w:rsidRPr="00AF730A" w:rsidRDefault="00F3532D" w:rsidP="007746FB">
      <w:pPr>
        <w:rPr>
          <w:rFonts w:ascii="Times New Roman" w:hAnsi="Times New Roman"/>
        </w:rPr>
      </w:pPr>
    </w:p>
    <w:p w14:paraId="36F7925F" w14:textId="00994BF7" w:rsidR="00E877A1" w:rsidRPr="00AF730A" w:rsidRDefault="004B4F58" w:rsidP="00B55337">
      <w:pPr>
        <w:rPr>
          <w:rFonts w:ascii="Times New Roman" w:hAnsi="Times New Roman"/>
        </w:rPr>
      </w:pPr>
      <w:r w:rsidRPr="5AFD7245">
        <w:rPr>
          <w:rFonts w:ascii="Times New Roman" w:hAnsi="Times New Roman"/>
        </w:rPr>
        <w:t>Successful applicants will be listed at</w:t>
      </w:r>
      <w:r w:rsidR="00454FB9" w:rsidRPr="5AFD7245">
        <w:rPr>
          <w:rFonts w:ascii="Times New Roman" w:hAnsi="Times New Roman"/>
        </w:rPr>
        <w:t xml:space="preserve"> </w:t>
      </w:r>
      <w:hyperlink r:id="rId16">
        <w:r w:rsidR="00454FB9" w:rsidRPr="5AFD7245">
          <w:rPr>
            <w:rStyle w:val="Hyperlink"/>
            <w:rFonts w:ascii="Times New Roman" w:hAnsi="Times New Roman"/>
          </w:rPr>
          <w:t>https://ehs.msu.edu/enviro/asbestos/</w:t>
        </w:r>
      </w:hyperlink>
      <w:r w:rsidRPr="5AFD7245">
        <w:rPr>
          <w:rFonts w:ascii="Times New Roman" w:hAnsi="Times New Roman"/>
        </w:rPr>
        <w:t xml:space="preserve"> by </w:t>
      </w:r>
      <w:r w:rsidR="00EA60FE" w:rsidRPr="5AFD7245">
        <w:rPr>
          <w:rFonts w:ascii="Times New Roman" w:hAnsi="Times New Roman"/>
        </w:rPr>
        <w:t>December 1</w:t>
      </w:r>
      <w:r w:rsidR="006F3042">
        <w:rPr>
          <w:rFonts w:ascii="Times New Roman" w:hAnsi="Times New Roman"/>
        </w:rPr>
        <w:t>8</w:t>
      </w:r>
      <w:r w:rsidR="00C3795D" w:rsidRPr="5AFD7245">
        <w:rPr>
          <w:rFonts w:ascii="Times New Roman" w:hAnsi="Times New Roman"/>
        </w:rPr>
        <w:t xml:space="preserve">, </w:t>
      </w:r>
      <w:r w:rsidR="391E20DF" w:rsidRPr="5AFD7245">
        <w:rPr>
          <w:rFonts w:ascii="Times New Roman" w:hAnsi="Times New Roman"/>
        </w:rPr>
        <w:t>202</w:t>
      </w:r>
      <w:r w:rsidR="005F6D32" w:rsidRPr="5AFD7245">
        <w:rPr>
          <w:rFonts w:ascii="Times New Roman" w:hAnsi="Times New Roman"/>
        </w:rPr>
        <w:t>6</w:t>
      </w:r>
      <w:r w:rsidR="00C8776E" w:rsidRPr="5AFD7245">
        <w:rPr>
          <w:rFonts w:ascii="Times New Roman" w:hAnsi="Times New Roman"/>
        </w:rPr>
        <w:t>.</w:t>
      </w:r>
      <w:r w:rsidR="001C1B79">
        <w:rPr>
          <w:rFonts w:ascii="Times New Roman" w:hAnsi="Times New Roman"/>
        </w:rPr>
        <w:t xml:space="preserve">   </w:t>
      </w:r>
      <w:r w:rsidR="00B55337" w:rsidRPr="221E21A0">
        <w:rPr>
          <w:rFonts w:ascii="Times New Roman" w:hAnsi="Times New Roman"/>
        </w:rPr>
        <w:t>Responses to the following items will be reviewed, verified, and scored</w:t>
      </w:r>
      <w:r w:rsidR="6D8FAA49" w:rsidRPr="221E21A0">
        <w:rPr>
          <w:rFonts w:ascii="Times New Roman" w:hAnsi="Times New Roman"/>
        </w:rPr>
        <w:t xml:space="preserve">. </w:t>
      </w:r>
      <w:r w:rsidR="00B55337" w:rsidRPr="221E21A0">
        <w:rPr>
          <w:rFonts w:ascii="Times New Roman" w:hAnsi="Times New Roman"/>
        </w:rPr>
        <w:t>If sufficient space is not provided for a response</w:t>
      </w:r>
      <w:r w:rsidR="0060722B" w:rsidRPr="221E21A0">
        <w:rPr>
          <w:rFonts w:ascii="Times New Roman" w:hAnsi="Times New Roman"/>
        </w:rPr>
        <w:t>,</w:t>
      </w:r>
      <w:r w:rsidR="00B55337" w:rsidRPr="221E21A0">
        <w:rPr>
          <w:rFonts w:ascii="Times New Roman" w:hAnsi="Times New Roman"/>
        </w:rPr>
        <w:t xml:space="preserve"> information may be provided in the form of an attachment</w:t>
      </w:r>
      <w:r w:rsidR="24DA7AAC" w:rsidRPr="221E21A0">
        <w:rPr>
          <w:rFonts w:ascii="Times New Roman" w:hAnsi="Times New Roman"/>
        </w:rPr>
        <w:t xml:space="preserve">. </w:t>
      </w:r>
      <w:r w:rsidR="00B17C75">
        <w:rPr>
          <w:rFonts w:ascii="Times New Roman" w:hAnsi="Times New Roman"/>
        </w:rPr>
        <w:t xml:space="preserve"> </w:t>
      </w:r>
      <w:r w:rsidRPr="221E21A0">
        <w:rPr>
          <w:rFonts w:ascii="Times New Roman" w:hAnsi="Times New Roman"/>
        </w:rPr>
        <w:t>Please tab attachments in a manner that clearly indicates where responses are located</w:t>
      </w:r>
      <w:r w:rsidR="2EBA46AB" w:rsidRPr="221E21A0">
        <w:rPr>
          <w:rFonts w:ascii="Times New Roman" w:hAnsi="Times New Roman"/>
        </w:rPr>
        <w:t xml:space="preserve">. </w:t>
      </w:r>
      <w:r w:rsidR="00B55337" w:rsidRPr="221E21A0">
        <w:rPr>
          <w:rFonts w:ascii="Times New Roman" w:hAnsi="Times New Roman"/>
        </w:rPr>
        <w:t>Responses not specifically addressing a numbered question will not be reviewed.</w:t>
      </w:r>
    </w:p>
    <w:p w14:paraId="6B7C137E" w14:textId="77777777" w:rsidR="002172FC" w:rsidRDefault="00382CE5" w:rsidP="002172FC">
      <w:pPr>
        <w:pStyle w:val="ListParagraph"/>
        <w:numPr>
          <w:ilvl w:val="0"/>
          <w:numId w:val="4"/>
        </w:numPr>
        <w:rPr>
          <w:rFonts w:ascii="Times New Roman" w:hAnsi="Times New Roman"/>
          <w:b/>
        </w:rPr>
      </w:pPr>
      <w:r w:rsidRPr="00AF730A">
        <w:rPr>
          <w:rFonts w:ascii="Times New Roman" w:hAnsi="Times New Roman"/>
          <w:b/>
        </w:rPr>
        <w:t>Basic Company Information</w:t>
      </w:r>
    </w:p>
    <w:p w14:paraId="7E470954" w14:textId="17672827" w:rsidR="002172FC" w:rsidRPr="0042658F" w:rsidRDefault="0020113A" w:rsidP="002172FC">
      <w:pPr>
        <w:pStyle w:val="ListParagraph"/>
        <w:rPr>
          <w:rFonts w:ascii="Times New Roman" w:hAnsi="Times New Roman"/>
          <w:bCs/>
        </w:rPr>
      </w:pPr>
      <w:r w:rsidRPr="002172FC">
        <w:t>Please provide the following information detailed below:</w:t>
      </w:r>
    </w:p>
    <w:p w14:paraId="265F0B67" w14:textId="77777777" w:rsidR="002172FC" w:rsidRPr="002172FC" w:rsidRDefault="00CF58BB" w:rsidP="002172FC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2172FC">
        <w:rPr>
          <w:rFonts w:ascii="Times New Roman" w:hAnsi="Times New Roman"/>
        </w:rPr>
        <w:t xml:space="preserve">Full Legal Name of </w:t>
      </w:r>
      <w:r w:rsidR="0006672B" w:rsidRPr="002172FC">
        <w:rPr>
          <w:rFonts w:ascii="Times New Roman" w:hAnsi="Times New Roman"/>
        </w:rPr>
        <w:t>Company</w:t>
      </w:r>
      <w:r w:rsidRPr="002172FC">
        <w:rPr>
          <w:rFonts w:ascii="Times New Roman" w:hAnsi="Times New Roman"/>
        </w:rPr>
        <w:t xml:space="preserve">: </w:t>
      </w:r>
    </w:p>
    <w:p w14:paraId="615220F5" w14:textId="77777777" w:rsidR="002172FC" w:rsidRPr="002172FC" w:rsidRDefault="007C6463" w:rsidP="002172FC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2172FC">
        <w:rPr>
          <w:rFonts w:ascii="Times New Roman" w:hAnsi="Times New Roman"/>
        </w:rPr>
        <w:t>Company mailing address</w:t>
      </w:r>
      <w:r w:rsidR="00CF58BB" w:rsidRPr="002172FC">
        <w:rPr>
          <w:rFonts w:ascii="Times New Roman" w:hAnsi="Times New Roman"/>
        </w:rPr>
        <w:t>:</w:t>
      </w:r>
    </w:p>
    <w:p w14:paraId="401C2612" w14:textId="77777777" w:rsidR="002172FC" w:rsidRPr="002172FC" w:rsidRDefault="00CF58BB" w:rsidP="002172FC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2172FC">
        <w:rPr>
          <w:rFonts w:ascii="Times New Roman" w:hAnsi="Times New Roman"/>
        </w:rPr>
        <w:t xml:space="preserve">Number of Years in Business Under Current Legal Name: </w:t>
      </w:r>
    </w:p>
    <w:p w14:paraId="3A40CEFC" w14:textId="77777777" w:rsidR="002172FC" w:rsidRPr="002172FC" w:rsidRDefault="00CF58BB" w:rsidP="002172FC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2172FC">
        <w:rPr>
          <w:rFonts w:ascii="Times New Roman" w:hAnsi="Times New Roman"/>
        </w:rPr>
        <w:t>Company Website:</w:t>
      </w:r>
    </w:p>
    <w:p w14:paraId="31EF26ED" w14:textId="77777777" w:rsidR="002172FC" w:rsidRPr="002172FC" w:rsidRDefault="00CF58BB" w:rsidP="002172FC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2172FC">
        <w:rPr>
          <w:rFonts w:ascii="Times New Roman" w:hAnsi="Times New Roman"/>
        </w:rPr>
        <w:t xml:space="preserve">Company Owner(s) / Principle(s)  </w:t>
      </w:r>
    </w:p>
    <w:p w14:paraId="40EC4243" w14:textId="77777777" w:rsidR="002172FC" w:rsidRPr="002172FC" w:rsidRDefault="00CF58BB" w:rsidP="002172FC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2172FC">
        <w:rPr>
          <w:rFonts w:ascii="Times New Roman" w:hAnsi="Times New Roman"/>
        </w:rPr>
        <w:t>Applicat</w:t>
      </w:r>
      <w:r w:rsidR="00815530" w:rsidRPr="002172FC">
        <w:rPr>
          <w:rFonts w:ascii="Times New Roman" w:hAnsi="Times New Roman"/>
        </w:rPr>
        <w:t>ion</w:t>
      </w:r>
      <w:r w:rsidRPr="002172FC">
        <w:rPr>
          <w:rFonts w:ascii="Times New Roman" w:hAnsi="Times New Roman"/>
        </w:rPr>
        <w:t xml:space="preserve"> Contact Person</w:t>
      </w:r>
      <w:r w:rsidR="00815530" w:rsidRPr="002172FC">
        <w:rPr>
          <w:rFonts w:ascii="Times New Roman" w:hAnsi="Times New Roman"/>
        </w:rPr>
        <w:t xml:space="preserve"> and Title</w:t>
      </w:r>
      <w:r w:rsidRPr="002172FC">
        <w:rPr>
          <w:rFonts w:ascii="Times New Roman" w:hAnsi="Times New Roman"/>
        </w:rPr>
        <w:t xml:space="preserve">: </w:t>
      </w:r>
    </w:p>
    <w:p w14:paraId="25324ED9" w14:textId="77777777" w:rsidR="002172FC" w:rsidRPr="002172FC" w:rsidRDefault="00CF58BB" w:rsidP="002172FC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2172FC">
        <w:rPr>
          <w:rFonts w:ascii="Times New Roman" w:hAnsi="Times New Roman"/>
        </w:rPr>
        <w:t xml:space="preserve">Company Telephone: </w:t>
      </w:r>
    </w:p>
    <w:p w14:paraId="48454C85" w14:textId="5CF45A1F" w:rsidR="00CF58BB" w:rsidRPr="002172FC" w:rsidRDefault="00CF58BB" w:rsidP="002172FC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2172FC">
        <w:rPr>
          <w:rFonts w:ascii="Times New Roman" w:hAnsi="Times New Roman"/>
        </w:rPr>
        <w:t xml:space="preserve">Company Email Address: </w:t>
      </w:r>
    </w:p>
    <w:p w14:paraId="21D7CBBD" w14:textId="27574966" w:rsidR="1EC0B49C" w:rsidRPr="00AF730A" w:rsidRDefault="1EC0B49C" w:rsidP="1EC0B49C">
      <w:pPr>
        <w:pStyle w:val="ListParagraph"/>
        <w:spacing w:line="278" w:lineRule="auto"/>
        <w:ind w:left="2160"/>
        <w:rPr>
          <w:rFonts w:ascii="Times New Roman" w:hAnsi="Times New Roman"/>
          <w:b/>
          <w:bCs/>
          <w:sz w:val="28"/>
          <w:szCs w:val="28"/>
        </w:rPr>
      </w:pPr>
    </w:p>
    <w:p w14:paraId="76894757" w14:textId="0DEB27CD" w:rsidR="00E55837" w:rsidRPr="00AF730A" w:rsidRDefault="0060722B" w:rsidP="1EC0B49C">
      <w:pPr>
        <w:pStyle w:val="ListParagraph"/>
        <w:numPr>
          <w:ilvl w:val="0"/>
          <w:numId w:val="2"/>
        </w:numPr>
        <w:ind w:right="461"/>
        <w:rPr>
          <w:rFonts w:ascii="Times New Roman" w:hAnsi="Times New Roman"/>
        </w:rPr>
      </w:pPr>
      <w:r w:rsidRPr="00AF730A">
        <w:rPr>
          <w:rFonts w:ascii="Times New Roman" w:hAnsi="Times New Roman"/>
        </w:rPr>
        <w:t>P</w:t>
      </w:r>
      <w:r w:rsidR="007A3C4D" w:rsidRPr="00AF730A">
        <w:rPr>
          <w:rFonts w:ascii="Times New Roman" w:hAnsi="Times New Roman"/>
        </w:rPr>
        <w:t>rovide a</w:t>
      </w:r>
      <w:r w:rsidR="000A1782" w:rsidRPr="00AF730A">
        <w:rPr>
          <w:rFonts w:ascii="Times New Roman" w:hAnsi="Times New Roman"/>
        </w:rPr>
        <w:t xml:space="preserve"> </w:t>
      </w:r>
      <w:r w:rsidR="007A3C4D" w:rsidRPr="00AF730A">
        <w:rPr>
          <w:rFonts w:ascii="Times New Roman" w:hAnsi="Times New Roman"/>
        </w:rPr>
        <w:t xml:space="preserve">resume for all </w:t>
      </w:r>
      <w:r w:rsidR="007A3C4D" w:rsidRPr="00AF730A">
        <w:rPr>
          <w:rFonts w:ascii="Times New Roman" w:hAnsi="Times New Roman"/>
          <w:i/>
          <w:iCs/>
        </w:rPr>
        <w:t>supervisory</w:t>
      </w:r>
      <w:r w:rsidR="007A3C4D" w:rsidRPr="00AF730A">
        <w:rPr>
          <w:rFonts w:ascii="Times New Roman" w:hAnsi="Times New Roman"/>
        </w:rPr>
        <w:t xml:space="preserve"> </w:t>
      </w:r>
      <w:r w:rsidR="0093292C" w:rsidRPr="00AF730A">
        <w:rPr>
          <w:rFonts w:ascii="Times New Roman" w:hAnsi="Times New Roman"/>
        </w:rPr>
        <w:t>staff (ex. Project Managers, Forem</w:t>
      </w:r>
      <w:r w:rsidR="004C26C5">
        <w:rPr>
          <w:rFonts w:ascii="Times New Roman" w:hAnsi="Times New Roman"/>
        </w:rPr>
        <w:t>e</w:t>
      </w:r>
      <w:r w:rsidR="0093292C" w:rsidRPr="00AF730A">
        <w:rPr>
          <w:rFonts w:ascii="Times New Roman" w:hAnsi="Times New Roman"/>
        </w:rPr>
        <w:t>n/Superintendent</w:t>
      </w:r>
      <w:r w:rsidR="004C26C5">
        <w:rPr>
          <w:rFonts w:ascii="Times New Roman" w:hAnsi="Times New Roman"/>
        </w:rPr>
        <w:t>s</w:t>
      </w:r>
      <w:r w:rsidR="0093292C" w:rsidRPr="00AF730A">
        <w:rPr>
          <w:rFonts w:ascii="Times New Roman" w:hAnsi="Times New Roman"/>
        </w:rPr>
        <w:t xml:space="preserve">, etc.) </w:t>
      </w:r>
      <w:r w:rsidR="007A3C4D" w:rsidRPr="00AF730A">
        <w:rPr>
          <w:rFonts w:ascii="Times New Roman" w:hAnsi="Times New Roman"/>
        </w:rPr>
        <w:t>that will work on MSU</w:t>
      </w:r>
      <w:r w:rsidRPr="00AF730A">
        <w:rPr>
          <w:rFonts w:ascii="Times New Roman" w:hAnsi="Times New Roman"/>
        </w:rPr>
        <w:t>-</w:t>
      </w:r>
      <w:r w:rsidR="007A3C4D" w:rsidRPr="00AF730A">
        <w:rPr>
          <w:rFonts w:ascii="Times New Roman" w:hAnsi="Times New Roman"/>
        </w:rPr>
        <w:t>related projects.</w:t>
      </w:r>
    </w:p>
    <w:p w14:paraId="0B82C1B4" w14:textId="77777777" w:rsidR="00874D18" w:rsidRPr="00AF730A" w:rsidRDefault="00874D18" w:rsidP="00874D18">
      <w:pPr>
        <w:ind w:left="720" w:right="461"/>
        <w:rPr>
          <w:rFonts w:ascii="Times New Roman" w:hAnsi="Times New Roman"/>
        </w:rPr>
      </w:pPr>
    </w:p>
    <w:p w14:paraId="340F5D5D" w14:textId="56C66AEC" w:rsidR="1EC0B49C" w:rsidRPr="00AF730A" w:rsidRDefault="1EC0B49C" w:rsidP="1EC0B49C">
      <w:pPr>
        <w:ind w:left="720" w:right="461"/>
        <w:rPr>
          <w:rFonts w:ascii="Times New Roman" w:hAnsi="Times New Roman"/>
        </w:rPr>
      </w:pPr>
    </w:p>
    <w:p w14:paraId="78869432" w14:textId="738C98A2" w:rsidR="00346A95" w:rsidRPr="00AF730A" w:rsidRDefault="0093292C">
      <w:pPr>
        <w:pStyle w:val="ListParagraph"/>
        <w:numPr>
          <w:ilvl w:val="0"/>
          <w:numId w:val="2"/>
        </w:numPr>
        <w:ind w:right="461"/>
        <w:rPr>
          <w:rFonts w:ascii="Times New Roman" w:hAnsi="Times New Roman"/>
        </w:rPr>
      </w:pPr>
      <w:r w:rsidRPr="00AF730A">
        <w:rPr>
          <w:rFonts w:ascii="Times New Roman" w:hAnsi="Times New Roman"/>
        </w:rPr>
        <w:t>Attach</w:t>
      </w:r>
      <w:r w:rsidR="00874D18" w:rsidRPr="00AF730A">
        <w:rPr>
          <w:rFonts w:ascii="Times New Roman" w:hAnsi="Times New Roman"/>
        </w:rPr>
        <w:t xml:space="preserve"> an organization</w:t>
      </w:r>
      <w:r w:rsidR="00FA32F8" w:rsidRPr="00AF730A">
        <w:rPr>
          <w:rFonts w:ascii="Times New Roman" w:hAnsi="Times New Roman"/>
        </w:rPr>
        <w:t>al</w:t>
      </w:r>
      <w:r w:rsidR="00874D18" w:rsidRPr="00AF730A">
        <w:rPr>
          <w:rFonts w:ascii="Times New Roman" w:hAnsi="Times New Roman"/>
        </w:rPr>
        <w:t xml:space="preserve"> chart for the company</w:t>
      </w:r>
      <w:r w:rsidR="00A4535B" w:rsidRPr="00AF730A">
        <w:rPr>
          <w:rFonts w:ascii="Times New Roman" w:hAnsi="Times New Roman"/>
        </w:rPr>
        <w:t xml:space="preserve"> showing officers and reporting lines.</w:t>
      </w:r>
    </w:p>
    <w:p w14:paraId="5DF033AE" w14:textId="77777777" w:rsidR="00F0743D" w:rsidRPr="00AF730A" w:rsidRDefault="00F0743D" w:rsidP="00F0743D">
      <w:pPr>
        <w:ind w:left="720" w:right="461"/>
        <w:rPr>
          <w:rFonts w:ascii="Times New Roman" w:hAnsi="Times New Roman"/>
        </w:rPr>
      </w:pPr>
    </w:p>
    <w:p w14:paraId="630AF995" w14:textId="77777777" w:rsidR="008F2625" w:rsidRPr="00AF730A" w:rsidRDefault="00A933DF" w:rsidP="00382CE5">
      <w:pPr>
        <w:pStyle w:val="ListParagraph"/>
        <w:numPr>
          <w:ilvl w:val="0"/>
          <w:numId w:val="4"/>
        </w:numPr>
        <w:ind w:right="461"/>
        <w:rPr>
          <w:rFonts w:ascii="Times New Roman" w:hAnsi="Times New Roman"/>
          <w:b/>
        </w:rPr>
      </w:pPr>
      <w:r w:rsidRPr="00AF730A">
        <w:rPr>
          <w:rFonts w:ascii="Times New Roman" w:hAnsi="Times New Roman"/>
          <w:b/>
        </w:rPr>
        <w:t>C</w:t>
      </w:r>
      <w:r w:rsidR="00C07B11" w:rsidRPr="00AF730A">
        <w:rPr>
          <w:rFonts w:ascii="Times New Roman" w:hAnsi="Times New Roman"/>
          <w:b/>
        </w:rPr>
        <w:t xml:space="preserve">ompany </w:t>
      </w:r>
      <w:r w:rsidR="00382CE5" w:rsidRPr="00AF730A">
        <w:rPr>
          <w:rFonts w:ascii="Times New Roman" w:hAnsi="Times New Roman"/>
          <w:b/>
        </w:rPr>
        <w:t>Capabilities</w:t>
      </w:r>
    </w:p>
    <w:p w14:paraId="3715BB52" w14:textId="77777777" w:rsidR="008F2625" w:rsidRPr="00AF730A" w:rsidRDefault="008F2625" w:rsidP="008F2625">
      <w:pPr>
        <w:ind w:right="461"/>
        <w:rPr>
          <w:rFonts w:ascii="Times New Roman" w:hAnsi="Times New Roman"/>
        </w:rPr>
      </w:pPr>
    </w:p>
    <w:p w14:paraId="57C00BBC" w14:textId="3EBC65F1" w:rsidR="008F2625" w:rsidRPr="00AF730A" w:rsidRDefault="0060722B" w:rsidP="008F2625">
      <w:pPr>
        <w:numPr>
          <w:ilvl w:val="0"/>
          <w:numId w:val="2"/>
        </w:numPr>
        <w:ind w:right="461"/>
        <w:rPr>
          <w:rFonts w:ascii="Times New Roman" w:hAnsi="Times New Roman"/>
        </w:rPr>
      </w:pPr>
      <w:r w:rsidRPr="00AF730A">
        <w:rPr>
          <w:rFonts w:ascii="Times New Roman" w:hAnsi="Times New Roman"/>
        </w:rPr>
        <w:t xml:space="preserve">Provide a </w:t>
      </w:r>
      <w:r w:rsidR="00CD4423" w:rsidRPr="00AF730A">
        <w:rPr>
          <w:rFonts w:ascii="Times New Roman" w:hAnsi="Times New Roman"/>
        </w:rPr>
        <w:t>chart and/or list</w:t>
      </w:r>
      <w:r w:rsidRPr="00AF730A">
        <w:rPr>
          <w:rFonts w:ascii="Times New Roman" w:hAnsi="Times New Roman"/>
        </w:rPr>
        <w:t xml:space="preserve"> of abatement specific </w:t>
      </w:r>
      <w:r w:rsidR="008F2625" w:rsidRPr="00AF730A">
        <w:rPr>
          <w:rFonts w:ascii="Times New Roman" w:hAnsi="Times New Roman"/>
        </w:rPr>
        <w:t xml:space="preserve">equipment </w:t>
      </w:r>
      <w:r w:rsidR="00CD4423" w:rsidRPr="00AF730A">
        <w:rPr>
          <w:rFonts w:ascii="Times New Roman" w:hAnsi="Times New Roman"/>
        </w:rPr>
        <w:t>utilized</w:t>
      </w:r>
      <w:r w:rsidR="008F2625" w:rsidRPr="00AF730A">
        <w:rPr>
          <w:rFonts w:ascii="Times New Roman" w:hAnsi="Times New Roman"/>
        </w:rPr>
        <w:t xml:space="preserve"> by </w:t>
      </w:r>
      <w:r w:rsidR="00F74698" w:rsidRPr="00AF730A">
        <w:rPr>
          <w:rFonts w:ascii="Times New Roman" w:hAnsi="Times New Roman"/>
        </w:rPr>
        <w:t xml:space="preserve">the </w:t>
      </w:r>
      <w:r w:rsidR="008F2625" w:rsidRPr="00AF730A">
        <w:rPr>
          <w:rFonts w:ascii="Times New Roman" w:hAnsi="Times New Roman"/>
        </w:rPr>
        <w:t>company</w:t>
      </w:r>
      <w:r w:rsidR="004B4F58" w:rsidRPr="00AF730A">
        <w:rPr>
          <w:rFonts w:ascii="Times New Roman" w:hAnsi="Times New Roman"/>
        </w:rPr>
        <w:t xml:space="preserve"> including approximate quantities</w:t>
      </w:r>
      <w:r w:rsidR="00CD4423" w:rsidRPr="00AF730A">
        <w:rPr>
          <w:rFonts w:ascii="Times New Roman" w:hAnsi="Times New Roman"/>
        </w:rPr>
        <w:t xml:space="preserve"> and if the company owns or rents the equipment.</w:t>
      </w:r>
    </w:p>
    <w:p w14:paraId="7D8F080E" w14:textId="2239FF73" w:rsidR="008F2625" w:rsidRPr="00AF730A" w:rsidRDefault="008F2625" w:rsidP="008F2625">
      <w:pPr>
        <w:ind w:right="461"/>
        <w:rPr>
          <w:rFonts w:ascii="Times New Roman" w:hAnsi="Times New Roman"/>
        </w:rPr>
      </w:pPr>
    </w:p>
    <w:p w14:paraId="7ECA9A12" w14:textId="257D6954" w:rsidR="614D20F2" w:rsidRDefault="614D20F2" w:rsidP="614D20F2">
      <w:pPr>
        <w:ind w:right="461"/>
        <w:rPr>
          <w:rFonts w:ascii="Times New Roman" w:hAnsi="Times New Roman"/>
        </w:rPr>
      </w:pPr>
    </w:p>
    <w:p w14:paraId="7D35DA43" w14:textId="4FB57B34" w:rsidR="614D20F2" w:rsidRDefault="614D20F2" w:rsidP="614D20F2">
      <w:pPr>
        <w:ind w:right="461"/>
        <w:rPr>
          <w:rFonts w:ascii="Times New Roman" w:hAnsi="Times New Roman"/>
        </w:rPr>
      </w:pPr>
    </w:p>
    <w:p w14:paraId="27A4913E" w14:textId="59C807C8" w:rsidR="614D20F2" w:rsidRDefault="614D20F2" w:rsidP="614D20F2">
      <w:pPr>
        <w:ind w:right="461"/>
        <w:rPr>
          <w:rFonts w:ascii="Times New Roman" w:hAnsi="Times New Roman"/>
        </w:rPr>
      </w:pPr>
    </w:p>
    <w:p w14:paraId="6FBD4C1A" w14:textId="71FA403A" w:rsidR="614D20F2" w:rsidRDefault="614D20F2" w:rsidP="614D20F2">
      <w:pPr>
        <w:ind w:right="461"/>
        <w:rPr>
          <w:rFonts w:ascii="Times New Roman" w:hAnsi="Times New Roman"/>
        </w:rPr>
      </w:pPr>
    </w:p>
    <w:p w14:paraId="04DC83A6" w14:textId="4FFE1620" w:rsidR="614D20F2" w:rsidRDefault="614D20F2" w:rsidP="614D20F2">
      <w:pPr>
        <w:ind w:right="461"/>
        <w:rPr>
          <w:rFonts w:ascii="Times New Roman" w:hAnsi="Times New Roman"/>
        </w:rPr>
      </w:pPr>
    </w:p>
    <w:p w14:paraId="59B80836" w14:textId="01B666C6" w:rsidR="00CD4423" w:rsidRPr="00AF730A" w:rsidRDefault="00CD4423" w:rsidP="008F2625">
      <w:pPr>
        <w:ind w:right="461"/>
        <w:rPr>
          <w:rFonts w:ascii="Times New Roman" w:hAnsi="Times New Roman"/>
          <w:i/>
          <w:iCs/>
        </w:rPr>
      </w:pPr>
      <w:r w:rsidRPr="00AF730A">
        <w:rPr>
          <w:rFonts w:ascii="Times New Roman" w:hAnsi="Times New Roman"/>
          <w:i/>
          <w:iCs/>
        </w:rPr>
        <w:t xml:space="preserve">See example below for guidance </w:t>
      </w:r>
      <w:r w:rsidR="0075416A" w:rsidRPr="00AF730A">
        <w:rPr>
          <w:rFonts w:ascii="Times New Roman" w:hAnsi="Times New Roman"/>
          <w:i/>
          <w:iCs/>
        </w:rPr>
        <w:t>(add rows as needed)</w:t>
      </w:r>
    </w:p>
    <w:p w14:paraId="52C18E2A" w14:textId="77777777" w:rsidR="00230961" w:rsidRPr="00AF730A" w:rsidRDefault="00230961" w:rsidP="008F2625">
      <w:pPr>
        <w:ind w:right="461"/>
        <w:rPr>
          <w:rFonts w:ascii="Times New Roman" w:hAnsi="Times New Roman"/>
        </w:rPr>
      </w:pPr>
    </w:p>
    <w:tbl>
      <w:tblPr>
        <w:tblW w:w="0" w:type="auto"/>
        <w:tblInd w:w="1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4"/>
        <w:gridCol w:w="2574"/>
        <w:gridCol w:w="2574"/>
      </w:tblGrid>
      <w:tr w:rsidR="007C77B1" w:rsidRPr="00AF730A" w14:paraId="7C3C6641" w14:textId="77777777" w:rsidTr="00A2032A">
        <w:tc>
          <w:tcPr>
            <w:tcW w:w="2574" w:type="dxa"/>
            <w:shd w:val="clear" w:color="auto" w:fill="E8E8E8" w:themeFill="background2"/>
            <w:vAlign w:val="center"/>
          </w:tcPr>
          <w:p w14:paraId="6677C523" w14:textId="77777777" w:rsidR="007C77B1" w:rsidRPr="00AF730A" w:rsidRDefault="007C77B1" w:rsidP="00785FD3">
            <w:pPr>
              <w:ind w:right="461"/>
              <w:jc w:val="center"/>
              <w:rPr>
                <w:rFonts w:ascii="Times New Roman" w:hAnsi="Times New Roman"/>
                <w:b/>
                <w:bCs/>
              </w:rPr>
            </w:pPr>
            <w:r w:rsidRPr="00AF730A">
              <w:rPr>
                <w:rFonts w:ascii="Times New Roman" w:hAnsi="Times New Roman"/>
                <w:b/>
                <w:bCs/>
              </w:rPr>
              <w:t>Equipment</w:t>
            </w:r>
          </w:p>
        </w:tc>
        <w:tc>
          <w:tcPr>
            <w:tcW w:w="2574" w:type="dxa"/>
            <w:shd w:val="clear" w:color="auto" w:fill="E8E8E8" w:themeFill="background2"/>
          </w:tcPr>
          <w:p w14:paraId="1BD2AE6D" w14:textId="14A829A6" w:rsidR="007C77B1" w:rsidRPr="00AF730A" w:rsidRDefault="00CD4423" w:rsidP="00320F67">
            <w:pPr>
              <w:ind w:right="461"/>
              <w:jc w:val="center"/>
              <w:rPr>
                <w:rFonts w:ascii="Times New Roman" w:hAnsi="Times New Roman"/>
                <w:b/>
                <w:bCs/>
              </w:rPr>
            </w:pPr>
            <w:r w:rsidRPr="00AF730A">
              <w:rPr>
                <w:rFonts w:ascii="Times New Roman" w:hAnsi="Times New Roman"/>
                <w:b/>
                <w:bCs/>
              </w:rPr>
              <w:t>QTY</w:t>
            </w:r>
          </w:p>
        </w:tc>
        <w:tc>
          <w:tcPr>
            <w:tcW w:w="2574" w:type="dxa"/>
            <w:shd w:val="clear" w:color="auto" w:fill="E8E8E8" w:themeFill="background2"/>
            <w:vAlign w:val="center"/>
          </w:tcPr>
          <w:p w14:paraId="7C7A55D9" w14:textId="77777777" w:rsidR="007C77B1" w:rsidRPr="00AF730A" w:rsidRDefault="007C77B1" w:rsidP="00320F67">
            <w:pPr>
              <w:ind w:right="461"/>
              <w:jc w:val="center"/>
              <w:rPr>
                <w:rFonts w:ascii="Times New Roman" w:hAnsi="Times New Roman"/>
                <w:b/>
                <w:bCs/>
              </w:rPr>
            </w:pPr>
            <w:r w:rsidRPr="00AF730A">
              <w:rPr>
                <w:rFonts w:ascii="Times New Roman" w:hAnsi="Times New Roman"/>
                <w:b/>
                <w:bCs/>
              </w:rPr>
              <w:t>Owned/Rented</w:t>
            </w:r>
          </w:p>
        </w:tc>
      </w:tr>
      <w:tr w:rsidR="007C77B1" w:rsidRPr="00AF730A" w14:paraId="0112CB74" w14:textId="77777777" w:rsidTr="003F08A7">
        <w:tc>
          <w:tcPr>
            <w:tcW w:w="2574" w:type="dxa"/>
          </w:tcPr>
          <w:p w14:paraId="342BD8B4" w14:textId="691D93D6" w:rsidR="007C77B1" w:rsidRPr="00AF730A" w:rsidRDefault="007C77B1" w:rsidP="00B15C5C">
            <w:pPr>
              <w:ind w:right="461"/>
              <w:jc w:val="center"/>
              <w:rPr>
                <w:rFonts w:ascii="Times New Roman" w:hAnsi="Times New Roman"/>
                <w:i/>
                <w:iCs/>
              </w:rPr>
            </w:pPr>
            <w:r w:rsidRPr="00AF730A">
              <w:rPr>
                <w:rFonts w:ascii="Times New Roman" w:hAnsi="Times New Roman"/>
                <w:i/>
                <w:iCs/>
              </w:rPr>
              <w:t>H</w:t>
            </w:r>
            <w:r w:rsidR="0080528B">
              <w:rPr>
                <w:rFonts w:ascii="Times New Roman" w:hAnsi="Times New Roman"/>
                <w:i/>
                <w:iCs/>
              </w:rPr>
              <w:t>EPA</w:t>
            </w:r>
            <w:r w:rsidRPr="00AF730A">
              <w:rPr>
                <w:rFonts w:ascii="Times New Roman" w:hAnsi="Times New Roman"/>
                <w:i/>
                <w:iCs/>
              </w:rPr>
              <w:t xml:space="preserve"> vacuums</w:t>
            </w:r>
          </w:p>
        </w:tc>
        <w:tc>
          <w:tcPr>
            <w:tcW w:w="2574" w:type="dxa"/>
          </w:tcPr>
          <w:p w14:paraId="11254C6F" w14:textId="6E4AD102" w:rsidR="007C77B1" w:rsidRPr="00AF730A" w:rsidRDefault="6EDB79FC" w:rsidP="00B15C5C">
            <w:pPr>
              <w:ind w:right="461"/>
              <w:jc w:val="center"/>
              <w:rPr>
                <w:rFonts w:ascii="Times New Roman" w:hAnsi="Times New Roman"/>
                <w:i/>
                <w:iCs/>
              </w:rPr>
            </w:pPr>
            <w:r w:rsidRPr="00AF730A">
              <w:rPr>
                <w:rFonts w:ascii="Times New Roman" w:hAnsi="Times New Roman"/>
                <w:i/>
                <w:iCs/>
              </w:rPr>
              <w:t>5</w:t>
            </w:r>
          </w:p>
        </w:tc>
        <w:tc>
          <w:tcPr>
            <w:tcW w:w="2574" w:type="dxa"/>
          </w:tcPr>
          <w:p w14:paraId="5EF1E609" w14:textId="272CDEE5" w:rsidR="007C77B1" w:rsidRPr="00AF730A" w:rsidRDefault="00B74CA3" w:rsidP="00B15C5C">
            <w:pPr>
              <w:ind w:right="461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Owned</w:t>
            </w:r>
          </w:p>
        </w:tc>
      </w:tr>
      <w:tr w:rsidR="007C77B1" w:rsidRPr="00AF730A" w14:paraId="17E7B629" w14:textId="77777777" w:rsidTr="003F08A7">
        <w:tc>
          <w:tcPr>
            <w:tcW w:w="2574" w:type="dxa"/>
          </w:tcPr>
          <w:p w14:paraId="32EA218F" w14:textId="4C9ED453" w:rsidR="007C77B1" w:rsidRPr="00AF730A" w:rsidRDefault="007C77B1" w:rsidP="00B15C5C">
            <w:pPr>
              <w:ind w:right="46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74" w:type="dxa"/>
          </w:tcPr>
          <w:p w14:paraId="5B163C18" w14:textId="77777777" w:rsidR="007C77B1" w:rsidRPr="00AF730A" w:rsidRDefault="007C77B1" w:rsidP="00B15C5C">
            <w:pPr>
              <w:ind w:right="46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74" w:type="dxa"/>
          </w:tcPr>
          <w:p w14:paraId="7F0C5A0E" w14:textId="77777777" w:rsidR="007C77B1" w:rsidRPr="00AF730A" w:rsidRDefault="007C77B1" w:rsidP="00B15C5C">
            <w:pPr>
              <w:ind w:right="461"/>
              <w:jc w:val="center"/>
              <w:rPr>
                <w:rFonts w:ascii="Times New Roman" w:hAnsi="Times New Roman"/>
              </w:rPr>
            </w:pPr>
          </w:p>
        </w:tc>
      </w:tr>
      <w:tr w:rsidR="007C77B1" w:rsidRPr="00AF730A" w14:paraId="1BBB1E43" w14:textId="77777777" w:rsidTr="003F08A7">
        <w:tc>
          <w:tcPr>
            <w:tcW w:w="2574" w:type="dxa"/>
          </w:tcPr>
          <w:p w14:paraId="2F440C1A" w14:textId="0444442E" w:rsidR="007C77B1" w:rsidRPr="00AF730A" w:rsidRDefault="007C77B1" w:rsidP="00B15C5C">
            <w:pPr>
              <w:ind w:right="46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74" w:type="dxa"/>
          </w:tcPr>
          <w:p w14:paraId="609106AD" w14:textId="77777777" w:rsidR="007C77B1" w:rsidRPr="00AF730A" w:rsidRDefault="007C77B1" w:rsidP="00B15C5C">
            <w:pPr>
              <w:ind w:right="46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74" w:type="dxa"/>
          </w:tcPr>
          <w:p w14:paraId="36BA14C2" w14:textId="77777777" w:rsidR="007C77B1" w:rsidRPr="00AF730A" w:rsidRDefault="007C77B1" w:rsidP="00B15C5C">
            <w:pPr>
              <w:ind w:right="461"/>
              <w:jc w:val="center"/>
              <w:rPr>
                <w:rFonts w:ascii="Times New Roman" w:hAnsi="Times New Roman"/>
              </w:rPr>
            </w:pPr>
          </w:p>
        </w:tc>
      </w:tr>
      <w:tr w:rsidR="007C77B1" w:rsidRPr="00AF730A" w14:paraId="21CC97E7" w14:textId="77777777" w:rsidTr="003F08A7">
        <w:tc>
          <w:tcPr>
            <w:tcW w:w="2574" w:type="dxa"/>
          </w:tcPr>
          <w:p w14:paraId="7484A443" w14:textId="49F84BE3" w:rsidR="007C77B1" w:rsidRPr="00AF730A" w:rsidRDefault="007C77B1" w:rsidP="00B15C5C">
            <w:pPr>
              <w:ind w:right="46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74" w:type="dxa"/>
          </w:tcPr>
          <w:p w14:paraId="1F9E99D3" w14:textId="77777777" w:rsidR="007C77B1" w:rsidRPr="00AF730A" w:rsidRDefault="007C77B1" w:rsidP="00B15C5C">
            <w:pPr>
              <w:ind w:right="461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74" w:type="dxa"/>
          </w:tcPr>
          <w:p w14:paraId="227FF451" w14:textId="77777777" w:rsidR="007C77B1" w:rsidRPr="00AF730A" w:rsidRDefault="007C77B1" w:rsidP="00B15C5C">
            <w:pPr>
              <w:ind w:right="461"/>
              <w:jc w:val="center"/>
              <w:rPr>
                <w:rFonts w:ascii="Times New Roman" w:hAnsi="Times New Roman"/>
              </w:rPr>
            </w:pPr>
          </w:p>
        </w:tc>
      </w:tr>
    </w:tbl>
    <w:p w14:paraId="40EC2F8A" w14:textId="77777777" w:rsidR="00230961" w:rsidRPr="00AF730A" w:rsidRDefault="00230961" w:rsidP="008F2625">
      <w:pPr>
        <w:ind w:right="461"/>
        <w:rPr>
          <w:rFonts w:ascii="Times New Roman" w:hAnsi="Times New Roman"/>
        </w:rPr>
      </w:pPr>
    </w:p>
    <w:p w14:paraId="11C78429" w14:textId="77777777" w:rsidR="006E4A39" w:rsidRPr="00AF730A" w:rsidRDefault="006E4A39" w:rsidP="00630DFE">
      <w:pPr>
        <w:ind w:right="461"/>
        <w:rPr>
          <w:rFonts w:ascii="Times New Roman" w:hAnsi="Times New Roman"/>
        </w:rPr>
      </w:pPr>
    </w:p>
    <w:p w14:paraId="2996FF82" w14:textId="04F5114E" w:rsidR="004D31F4" w:rsidRPr="00AF730A" w:rsidRDefault="004D31F4" w:rsidP="00042334">
      <w:pPr>
        <w:pStyle w:val="ListParagraph"/>
        <w:numPr>
          <w:ilvl w:val="0"/>
          <w:numId w:val="2"/>
        </w:numPr>
        <w:ind w:right="461"/>
        <w:rPr>
          <w:rFonts w:ascii="Times New Roman" w:hAnsi="Times New Roman"/>
        </w:rPr>
      </w:pPr>
      <w:r w:rsidRPr="00AF730A">
        <w:rPr>
          <w:rFonts w:ascii="Times New Roman" w:hAnsi="Times New Roman"/>
        </w:rPr>
        <w:t>Provide five references for projects on which the company has worked that are similar in scope and facility type to MSU</w:t>
      </w:r>
      <w:r w:rsidR="005E3838" w:rsidRPr="00AF730A">
        <w:rPr>
          <w:rFonts w:ascii="Times New Roman" w:hAnsi="Times New Roman"/>
        </w:rPr>
        <w:t xml:space="preserve"> </w:t>
      </w:r>
      <w:r w:rsidR="006E4A39" w:rsidRPr="00AF730A">
        <w:rPr>
          <w:rFonts w:ascii="Times New Roman" w:hAnsi="Times New Roman"/>
        </w:rPr>
        <w:t>in the table.</w:t>
      </w:r>
      <w:r w:rsidRPr="00AF730A">
        <w:rPr>
          <w:rFonts w:ascii="Times New Roman" w:hAnsi="Times New Roman"/>
        </w:rPr>
        <w:t xml:space="preserve"> References for MSU staff or services previously provided to MSU will not be accepted.</w:t>
      </w:r>
    </w:p>
    <w:p w14:paraId="20D4F825" w14:textId="77777777" w:rsidR="004D31F4" w:rsidRPr="00AF730A" w:rsidRDefault="004D31F4" w:rsidP="00630DFE">
      <w:pPr>
        <w:ind w:right="461"/>
        <w:rPr>
          <w:rFonts w:ascii="Times New Roman" w:hAnsi="Times New Roman"/>
        </w:rPr>
      </w:pPr>
    </w:p>
    <w:tbl>
      <w:tblPr>
        <w:tblStyle w:val="TableGridLight"/>
        <w:tblW w:w="10070" w:type="dxa"/>
        <w:tblLook w:val="04A0" w:firstRow="1" w:lastRow="0" w:firstColumn="1" w:lastColumn="0" w:noHBand="0" w:noVBand="1"/>
      </w:tblPr>
      <w:tblGrid>
        <w:gridCol w:w="2490"/>
        <w:gridCol w:w="1778"/>
        <w:gridCol w:w="2346"/>
        <w:gridCol w:w="1581"/>
        <w:gridCol w:w="1875"/>
      </w:tblGrid>
      <w:tr w:rsidR="008037B2" w:rsidRPr="00AF730A" w14:paraId="4BBC5974" w14:textId="77777777" w:rsidTr="00A2032A">
        <w:tc>
          <w:tcPr>
            <w:tcW w:w="2445" w:type="dxa"/>
            <w:shd w:val="clear" w:color="auto" w:fill="E8E8E8" w:themeFill="background2"/>
            <w:vAlign w:val="center"/>
          </w:tcPr>
          <w:p w14:paraId="474282F2" w14:textId="77777777" w:rsidR="008037B2" w:rsidRPr="00AF730A" w:rsidRDefault="008037B2" w:rsidP="006C446C">
            <w:pPr>
              <w:ind w:right="461"/>
              <w:jc w:val="center"/>
              <w:rPr>
                <w:rFonts w:ascii="Times New Roman" w:hAnsi="Times New Roman"/>
                <w:b/>
                <w:bCs/>
              </w:rPr>
            </w:pPr>
            <w:r w:rsidRPr="00AF730A">
              <w:rPr>
                <w:rFonts w:ascii="Times New Roman" w:hAnsi="Times New Roman"/>
                <w:b/>
                <w:bCs/>
              </w:rPr>
              <w:t>Project/Company</w:t>
            </w:r>
          </w:p>
        </w:tc>
        <w:tc>
          <w:tcPr>
            <w:tcW w:w="1791" w:type="dxa"/>
            <w:shd w:val="clear" w:color="auto" w:fill="E8E8E8" w:themeFill="background2"/>
            <w:vAlign w:val="center"/>
          </w:tcPr>
          <w:p w14:paraId="5DA65BA6" w14:textId="77777777" w:rsidR="008037B2" w:rsidRPr="00AF730A" w:rsidRDefault="008037B2" w:rsidP="006C446C">
            <w:pPr>
              <w:ind w:right="461"/>
              <w:jc w:val="center"/>
              <w:rPr>
                <w:rFonts w:ascii="Times New Roman" w:hAnsi="Times New Roman"/>
                <w:b/>
                <w:bCs/>
              </w:rPr>
            </w:pPr>
            <w:r w:rsidRPr="00AF730A">
              <w:rPr>
                <w:rFonts w:ascii="Times New Roman" w:hAnsi="Times New Roman"/>
                <w:b/>
                <w:bCs/>
              </w:rPr>
              <w:t>Project Address</w:t>
            </w:r>
          </w:p>
        </w:tc>
        <w:tc>
          <w:tcPr>
            <w:tcW w:w="2355" w:type="dxa"/>
            <w:shd w:val="clear" w:color="auto" w:fill="E8E8E8" w:themeFill="background2"/>
            <w:vAlign w:val="center"/>
          </w:tcPr>
          <w:p w14:paraId="5216D20F" w14:textId="77777777" w:rsidR="008037B2" w:rsidRPr="00AF730A" w:rsidRDefault="008037B2" w:rsidP="006C446C">
            <w:pPr>
              <w:ind w:right="461"/>
              <w:jc w:val="center"/>
              <w:rPr>
                <w:rFonts w:ascii="Times New Roman" w:hAnsi="Times New Roman"/>
                <w:b/>
                <w:bCs/>
              </w:rPr>
            </w:pPr>
            <w:r w:rsidRPr="00AF730A">
              <w:rPr>
                <w:rFonts w:ascii="Times New Roman" w:hAnsi="Times New Roman"/>
                <w:b/>
                <w:bCs/>
              </w:rPr>
              <w:t>Contact Name/Position</w:t>
            </w:r>
          </w:p>
        </w:tc>
        <w:tc>
          <w:tcPr>
            <w:tcW w:w="1585" w:type="dxa"/>
            <w:shd w:val="clear" w:color="auto" w:fill="E8E8E8" w:themeFill="background2"/>
            <w:vAlign w:val="center"/>
          </w:tcPr>
          <w:p w14:paraId="508572B9" w14:textId="77777777" w:rsidR="008037B2" w:rsidRPr="00AF730A" w:rsidRDefault="008037B2" w:rsidP="006C446C">
            <w:pPr>
              <w:ind w:right="461"/>
              <w:jc w:val="center"/>
              <w:rPr>
                <w:rFonts w:ascii="Times New Roman" w:hAnsi="Times New Roman"/>
                <w:b/>
                <w:bCs/>
              </w:rPr>
            </w:pPr>
            <w:r w:rsidRPr="00AF730A">
              <w:rPr>
                <w:rFonts w:ascii="Times New Roman" w:hAnsi="Times New Roman"/>
                <w:b/>
                <w:bCs/>
              </w:rPr>
              <w:t>Contact Phone</w:t>
            </w:r>
          </w:p>
        </w:tc>
        <w:tc>
          <w:tcPr>
            <w:tcW w:w="1894" w:type="dxa"/>
            <w:shd w:val="clear" w:color="auto" w:fill="E8E8E8" w:themeFill="background2"/>
            <w:vAlign w:val="center"/>
          </w:tcPr>
          <w:p w14:paraId="2A8F04EA" w14:textId="77777777" w:rsidR="008037B2" w:rsidRPr="00AF730A" w:rsidRDefault="008037B2" w:rsidP="006C446C">
            <w:pPr>
              <w:ind w:right="461"/>
              <w:jc w:val="center"/>
              <w:rPr>
                <w:rFonts w:ascii="Times New Roman" w:hAnsi="Times New Roman"/>
                <w:b/>
                <w:bCs/>
              </w:rPr>
            </w:pPr>
            <w:r w:rsidRPr="00AF730A">
              <w:rPr>
                <w:rFonts w:ascii="Times New Roman" w:hAnsi="Times New Roman"/>
                <w:b/>
                <w:bCs/>
              </w:rPr>
              <w:t>Contact Email</w:t>
            </w:r>
          </w:p>
        </w:tc>
      </w:tr>
      <w:tr w:rsidR="004D31F4" w:rsidRPr="00AF730A" w14:paraId="332F9052" w14:textId="77777777" w:rsidTr="1EC0B49C">
        <w:tc>
          <w:tcPr>
            <w:tcW w:w="2445" w:type="dxa"/>
          </w:tcPr>
          <w:p w14:paraId="13C085D1" w14:textId="77777777" w:rsidR="004D31F4" w:rsidRPr="00AF730A" w:rsidRDefault="004D31F4" w:rsidP="006C446C">
            <w:pPr>
              <w:ind w:right="461"/>
              <w:rPr>
                <w:rFonts w:ascii="Times New Roman" w:hAnsi="Times New Roman"/>
              </w:rPr>
            </w:pPr>
          </w:p>
        </w:tc>
        <w:tc>
          <w:tcPr>
            <w:tcW w:w="1791" w:type="dxa"/>
          </w:tcPr>
          <w:p w14:paraId="5BDA7220" w14:textId="77777777" w:rsidR="004D31F4" w:rsidRPr="00AF730A" w:rsidRDefault="004D31F4" w:rsidP="006C446C">
            <w:pPr>
              <w:ind w:right="461"/>
              <w:rPr>
                <w:rFonts w:ascii="Times New Roman" w:hAnsi="Times New Roman"/>
              </w:rPr>
            </w:pPr>
          </w:p>
        </w:tc>
        <w:tc>
          <w:tcPr>
            <w:tcW w:w="2355" w:type="dxa"/>
          </w:tcPr>
          <w:p w14:paraId="66590F3D" w14:textId="77777777" w:rsidR="004D31F4" w:rsidRPr="00AF730A" w:rsidRDefault="004D31F4" w:rsidP="006C446C">
            <w:pPr>
              <w:ind w:right="461"/>
              <w:rPr>
                <w:rFonts w:ascii="Times New Roman" w:hAnsi="Times New Roman"/>
              </w:rPr>
            </w:pPr>
          </w:p>
        </w:tc>
        <w:tc>
          <w:tcPr>
            <w:tcW w:w="1585" w:type="dxa"/>
          </w:tcPr>
          <w:p w14:paraId="01AA7A4B" w14:textId="77777777" w:rsidR="004D31F4" w:rsidRPr="00AF730A" w:rsidRDefault="004D31F4" w:rsidP="006C446C">
            <w:pPr>
              <w:ind w:right="461"/>
              <w:rPr>
                <w:rFonts w:ascii="Times New Roman" w:hAnsi="Times New Roman"/>
              </w:rPr>
            </w:pPr>
          </w:p>
        </w:tc>
        <w:tc>
          <w:tcPr>
            <w:tcW w:w="1894" w:type="dxa"/>
          </w:tcPr>
          <w:p w14:paraId="04224EA4" w14:textId="77777777" w:rsidR="004D31F4" w:rsidRPr="00AF730A" w:rsidRDefault="004D31F4" w:rsidP="006C446C">
            <w:pPr>
              <w:ind w:right="461"/>
              <w:rPr>
                <w:rFonts w:ascii="Times New Roman" w:hAnsi="Times New Roman"/>
              </w:rPr>
            </w:pPr>
          </w:p>
        </w:tc>
      </w:tr>
      <w:tr w:rsidR="004D31F4" w:rsidRPr="00AF730A" w14:paraId="2BA2DB4B" w14:textId="77777777" w:rsidTr="1EC0B49C">
        <w:tc>
          <w:tcPr>
            <w:tcW w:w="2445" w:type="dxa"/>
          </w:tcPr>
          <w:p w14:paraId="42C060BD" w14:textId="77777777" w:rsidR="004D31F4" w:rsidRPr="00AF730A" w:rsidRDefault="004D31F4" w:rsidP="006C446C">
            <w:pPr>
              <w:ind w:right="461"/>
              <w:rPr>
                <w:rFonts w:ascii="Times New Roman" w:hAnsi="Times New Roman"/>
              </w:rPr>
            </w:pPr>
          </w:p>
        </w:tc>
        <w:tc>
          <w:tcPr>
            <w:tcW w:w="1791" w:type="dxa"/>
          </w:tcPr>
          <w:p w14:paraId="694BFDC6" w14:textId="77777777" w:rsidR="004D31F4" w:rsidRPr="00AF730A" w:rsidRDefault="004D31F4" w:rsidP="006C446C">
            <w:pPr>
              <w:ind w:right="461"/>
              <w:rPr>
                <w:rFonts w:ascii="Times New Roman" w:hAnsi="Times New Roman"/>
              </w:rPr>
            </w:pPr>
          </w:p>
        </w:tc>
        <w:tc>
          <w:tcPr>
            <w:tcW w:w="2355" w:type="dxa"/>
          </w:tcPr>
          <w:p w14:paraId="235385A0" w14:textId="77777777" w:rsidR="004D31F4" w:rsidRPr="00AF730A" w:rsidRDefault="004D31F4" w:rsidP="006C446C">
            <w:pPr>
              <w:ind w:right="461"/>
              <w:rPr>
                <w:rFonts w:ascii="Times New Roman" w:hAnsi="Times New Roman"/>
              </w:rPr>
            </w:pPr>
          </w:p>
        </w:tc>
        <w:tc>
          <w:tcPr>
            <w:tcW w:w="1585" w:type="dxa"/>
          </w:tcPr>
          <w:p w14:paraId="563A05CB" w14:textId="77777777" w:rsidR="004D31F4" w:rsidRPr="00AF730A" w:rsidRDefault="004D31F4" w:rsidP="006C446C">
            <w:pPr>
              <w:ind w:right="461"/>
              <w:rPr>
                <w:rFonts w:ascii="Times New Roman" w:hAnsi="Times New Roman"/>
              </w:rPr>
            </w:pPr>
          </w:p>
        </w:tc>
        <w:tc>
          <w:tcPr>
            <w:tcW w:w="1894" w:type="dxa"/>
          </w:tcPr>
          <w:p w14:paraId="0AFD1F35" w14:textId="77777777" w:rsidR="004D31F4" w:rsidRPr="00AF730A" w:rsidRDefault="004D31F4" w:rsidP="006C446C">
            <w:pPr>
              <w:ind w:right="461"/>
              <w:rPr>
                <w:rFonts w:ascii="Times New Roman" w:hAnsi="Times New Roman"/>
              </w:rPr>
            </w:pPr>
          </w:p>
        </w:tc>
      </w:tr>
      <w:tr w:rsidR="004D31F4" w:rsidRPr="00AF730A" w14:paraId="63B5FFDE" w14:textId="77777777" w:rsidTr="1EC0B49C">
        <w:tc>
          <w:tcPr>
            <w:tcW w:w="2445" w:type="dxa"/>
          </w:tcPr>
          <w:p w14:paraId="21C39813" w14:textId="77777777" w:rsidR="004D31F4" w:rsidRPr="00AF730A" w:rsidRDefault="004D31F4" w:rsidP="006C446C">
            <w:pPr>
              <w:ind w:right="461"/>
              <w:rPr>
                <w:rFonts w:ascii="Times New Roman" w:hAnsi="Times New Roman"/>
              </w:rPr>
            </w:pPr>
          </w:p>
        </w:tc>
        <w:tc>
          <w:tcPr>
            <w:tcW w:w="1791" w:type="dxa"/>
          </w:tcPr>
          <w:p w14:paraId="67ADE3D9" w14:textId="77777777" w:rsidR="004D31F4" w:rsidRPr="00AF730A" w:rsidRDefault="004D31F4" w:rsidP="006C446C">
            <w:pPr>
              <w:ind w:right="461"/>
              <w:rPr>
                <w:rFonts w:ascii="Times New Roman" w:hAnsi="Times New Roman"/>
              </w:rPr>
            </w:pPr>
          </w:p>
        </w:tc>
        <w:tc>
          <w:tcPr>
            <w:tcW w:w="2355" w:type="dxa"/>
          </w:tcPr>
          <w:p w14:paraId="150AD899" w14:textId="77777777" w:rsidR="004D31F4" w:rsidRPr="00AF730A" w:rsidRDefault="004D31F4" w:rsidP="006C446C">
            <w:pPr>
              <w:ind w:right="461"/>
              <w:rPr>
                <w:rFonts w:ascii="Times New Roman" w:hAnsi="Times New Roman"/>
              </w:rPr>
            </w:pPr>
          </w:p>
        </w:tc>
        <w:tc>
          <w:tcPr>
            <w:tcW w:w="1585" w:type="dxa"/>
          </w:tcPr>
          <w:p w14:paraId="5C24141C" w14:textId="77777777" w:rsidR="004D31F4" w:rsidRPr="00AF730A" w:rsidRDefault="004D31F4" w:rsidP="006C446C">
            <w:pPr>
              <w:ind w:right="461"/>
              <w:rPr>
                <w:rFonts w:ascii="Times New Roman" w:hAnsi="Times New Roman"/>
              </w:rPr>
            </w:pPr>
          </w:p>
        </w:tc>
        <w:tc>
          <w:tcPr>
            <w:tcW w:w="1894" w:type="dxa"/>
          </w:tcPr>
          <w:p w14:paraId="6F246EA7" w14:textId="77777777" w:rsidR="004D31F4" w:rsidRPr="00AF730A" w:rsidRDefault="004D31F4" w:rsidP="006C446C">
            <w:pPr>
              <w:ind w:right="461"/>
              <w:rPr>
                <w:rFonts w:ascii="Times New Roman" w:hAnsi="Times New Roman"/>
              </w:rPr>
            </w:pPr>
          </w:p>
        </w:tc>
      </w:tr>
      <w:tr w:rsidR="008037B2" w:rsidRPr="00AF730A" w14:paraId="5D8D331B" w14:textId="77777777" w:rsidTr="1EC0B49C">
        <w:tc>
          <w:tcPr>
            <w:tcW w:w="2445" w:type="dxa"/>
          </w:tcPr>
          <w:p w14:paraId="5825C396" w14:textId="77777777" w:rsidR="008037B2" w:rsidRPr="00AF730A" w:rsidRDefault="008037B2" w:rsidP="006C446C">
            <w:pPr>
              <w:ind w:right="461"/>
              <w:rPr>
                <w:rFonts w:ascii="Times New Roman" w:hAnsi="Times New Roman"/>
              </w:rPr>
            </w:pPr>
          </w:p>
        </w:tc>
        <w:tc>
          <w:tcPr>
            <w:tcW w:w="1791" w:type="dxa"/>
          </w:tcPr>
          <w:p w14:paraId="3BCD2676" w14:textId="77777777" w:rsidR="008037B2" w:rsidRPr="00AF730A" w:rsidRDefault="008037B2" w:rsidP="006C446C">
            <w:pPr>
              <w:ind w:right="461"/>
              <w:rPr>
                <w:rFonts w:ascii="Times New Roman" w:hAnsi="Times New Roman"/>
              </w:rPr>
            </w:pPr>
          </w:p>
        </w:tc>
        <w:tc>
          <w:tcPr>
            <w:tcW w:w="2355" w:type="dxa"/>
          </w:tcPr>
          <w:p w14:paraId="484955F5" w14:textId="77777777" w:rsidR="008037B2" w:rsidRPr="00AF730A" w:rsidRDefault="008037B2" w:rsidP="006C446C">
            <w:pPr>
              <w:ind w:right="461"/>
              <w:rPr>
                <w:rFonts w:ascii="Times New Roman" w:hAnsi="Times New Roman"/>
              </w:rPr>
            </w:pPr>
          </w:p>
        </w:tc>
        <w:tc>
          <w:tcPr>
            <w:tcW w:w="1585" w:type="dxa"/>
          </w:tcPr>
          <w:p w14:paraId="407370B8" w14:textId="77777777" w:rsidR="008037B2" w:rsidRPr="00AF730A" w:rsidRDefault="008037B2" w:rsidP="006C446C">
            <w:pPr>
              <w:ind w:right="461"/>
              <w:rPr>
                <w:rFonts w:ascii="Times New Roman" w:hAnsi="Times New Roman"/>
              </w:rPr>
            </w:pPr>
          </w:p>
        </w:tc>
        <w:tc>
          <w:tcPr>
            <w:tcW w:w="1894" w:type="dxa"/>
          </w:tcPr>
          <w:p w14:paraId="27B81F15" w14:textId="77777777" w:rsidR="008037B2" w:rsidRPr="00AF730A" w:rsidRDefault="008037B2" w:rsidP="006C446C">
            <w:pPr>
              <w:ind w:right="461"/>
              <w:rPr>
                <w:rFonts w:ascii="Times New Roman" w:hAnsi="Times New Roman"/>
              </w:rPr>
            </w:pPr>
          </w:p>
        </w:tc>
      </w:tr>
      <w:tr w:rsidR="008037B2" w:rsidRPr="00AF730A" w14:paraId="2D5A264D" w14:textId="77777777" w:rsidTr="1EC0B49C">
        <w:tc>
          <w:tcPr>
            <w:tcW w:w="2445" w:type="dxa"/>
          </w:tcPr>
          <w:p w14:paraId="0CEE81C8" w14:textId="77777777" w:rsidR="008037B2" w:rsidRPr="00AF730A" w:rsidRDefault="008037B2" w:rsidP="006C446C">
            <w:pPr>
              <w:ind w:right="461"/>
              <w:rPr>
                <w:rFonts w:ascii="Times New Roman" w:hAnsi="Times New Roman"/>
              </w:rPr>
            </w:pPr>
          </w:p>
        </w:tc>
        <w:tc>
          <w:tcPr>
            <w:tcW w:w="1791" w:type="dxa"/>
          </w:tcPr>
          <w:p w14:paraId="34F58982" w14:textId="77777777" w:rsidR="008037B2" w:rsidRPr="00AF730A" w:rsidRDefault="008037B2" w:rsidP="006C446C">
            <w:pPr>
              <w:ind w:right="461"/>
              <w:rPr>
                <w:rFonts w:ascii="Times New Roman" w:hAnsi="Times New Roman"/>
              </w:rPr>
            </w:pPr>
          </w:p>
        </w:tc>
        <w:tc>
          <w:tcPr>
            <w:tcW w:w="2355" w:type="dxa"/>
          </w:tcPr>
          <w:p w14:paraId="4AA90E60" w14:textId="77777777" w:rsidR="008037B2" w:rsidRPr="00AF730A" w:rsidRDefault="008037B2" w:rsidP="006C446C">
            <w:pPr>
              <w:ind w:right="461"/>
              <w:rPr>
                <w:rFonts w:ascii="Times New Roman" w:hAnsi="Times New Roman"/>
              </w:rPr>
            </w:pPr>
          </w:p>
        </w:tc>
        <w:tc>
          <w:tcPr>
            <w:tcW w:w="1585" w:type="dxa"/>
          </w:tcPr>
          <w:p w14:paraId="52996406" w14:textId="77777777" w:rsidR="008037B2" w:rsidRPr="00AF730A" w:rsidRDefault="008037B2" w:rsidP="006C446C">
            <w:pPr>
              <w:ind w:right="461"/>
              <w:rPr>
                <w:rFonts w:ascii="Times New Roman" w:hAnsi="Times New Roman"/>
              </w:rPr>
            </w:pPr>
          </w:p>
        </w:tc>
        <w:tc>
          <w:tcPr>
            <w:tcW w:w="1894" w:type="dxa"/>
          </w:tcPr>
          <w:p w14:paraId="619F0A47" w14:textId="77777777" w:rsidR="008037B2" w:rsidRPr="00AF730A" w:rsidRDefault="008037B2" w:rsidP="006C446C">
            <w:pPr>
              <w:ind w:right="461"/>
              <w:rPr>
                <w:rFonts w:ascii="Times New Roman" w:hAnsi="Times New Roman"/>
              </w:rPr>
            </w:pPr>
          </w:p>
        </w:tc>
      </w:tr>
    </w:tbl>
    <w:p w14:paraId="767C3003" w14:textId="77777777" w:rsidR="004D31F4" w:rsidRPr="00AF730A" w:rsidRDefault="004D31F4" w:rsidP="00630DFE">
      <w:pPr>
        <w:ind w:right="461"/>
        <w:rPr>
          <w:rFonts w:ascii="Times New Roman" w:hAnsi="Times New Roman"/>
        </w:rPr>
      </w:pPr>
    </w:p>
    <w:p w14:paraId="154ACD57" w14:textId="77777777" w:rsidR="00630DFE" w:rsidRPr="00AF730A" w:rsidRDefault="00630DFE" w:rsidP="00630DFE">
      <w:pPr>
        <w:ind w:right="461"/>
        <w:rPr>
          <w:rFonts w:ascii="Times New Roman" w:hAnsi="Times New Roman"/>
        </w:rPr>
      </w:pPr>
    </w:p>
    <w:p w14:paraId="2CD2EF8A" w14:textId="77777777" w:rsidR="00372C60" w:rsidRPr="00AF730A" w:rsidRDefault="00372C60" w:rsidP="00372C60">
      <w:pPr>
        <w:numPr>
          <w:ilvl w:val="0"/>
          <w:numId w:val="2"/>
        </w:numPr>
        <w:ind w:right="461"/>
        <w:rPr>
          <w:rFonts w:ascii="Times New Roman" w:hAnsi="Times New Roman"/>
        </w:rPr>
      </w:pPr>
      <w:r w:rsidRPr="00AF730A">
        <w:rPr>
          <w:rFonts w:ascii="Times New Roman" w:hAnsi="Times New Roman"/>
        </w:rPr>
        <w:t xml:space="preserve">Provide a copy of </w:t>
      </w:r>
      <w:r w:rsidR="00F74698" w:rsidRPr="00AF730A">
        <w:rPr>
          <w:rFonts w:ascii="Times New Roman" w:hAnsi="Times New Roman"/>
        </w:rPr>
        <w:t xml:space="preserve">the </w:t>
      </w:r>
      <w:r w:rsidRPr="00AF730A">
        <w:rPr>
          <w:rFonts w:ascii="Times New Roman" w:hAnsi="Times New Roman"/>
        </w:rPr>
        <w:t xml:space="preserve">company’s current </w:t>
      </w:r>
      <w:r w:rsidR="004B4F58" w:rsidRPr="00AF730A">
        <w:rPr>
          <w:rFonts w:ascii="Times New Roman" w:hAnsi="Times New Roman"/>
        </w:rPr>
        <w:t>Department of Licensing and Regulatory Affairs (LARA)</w:t>
      </w:r>
      <w:r w:rsidRPr="00AF730A">
        <w:rPr>
          <w:rFonts w:ascii="Times New Roman" w:hAnsi="Times New Roman"/>
        </w:rPr>
        <w:t xml:space="preserve"> Contractor License (must be Type II).</w:t>
      </w:r>
    </w:p>
    <w:p w14:paraId="333C4C96" w14:textId="77777777" w:rsidR="00C5498A" w:rsidRPr="00AF730A" w:rsidRDefault="00C5498A" w:rsidP="00C5498A">
      <w:pPr>
        <w:ind w:right="461"/>
        <w:rPr>
          <w:rFonts w:ascii="Times New Roman" w:hAnsi="Times New Roman"/>
        </w:rPr>
      </w:pPr>
    </w:p>
    <w:p w14:paraId="2759645F" w14:textId="77777777" w:rsidR="00C5498A" w:rsidRPr="00AF730A" w:rsidRDefault="00C5498A" w:rsidP="00C5498A">
      <w:pPr>
        <w:ind w:right="461"/>
        <w:rPr>
          <w:rFonts w:ascii="Times New Roman" w:hAnsi="Times New Roman"/>
        </w:rPr>
      </w:pPr>
    </w:p>
    <w:p w14:paraId="2B6C6389" w14:textId="320C6A07" w:rsidR="00C5498A" w:rsidRPr="00AF730A" w:rsidRDefault="00C5498A" w:rsidP="00372C60">
      <w:pPr>
        <w:numPr>
          <w:ilvl w:val="0"/>
          <w:numId w:val="2"/>
        </w:numPr>
        <w:ind w:right="461"/>
        <w:rPr>
          <w:rFonts w:ascii="Times New Roman" w:hAnsi="Times New Roman"/>
        </w:rPr>
      </w:pPr>
      <w:r w:rsidRPr="221E21A0">
        <w:rPr>
          <w:rFonts w:ascii="Times New Roman" w:hAnsi="Times New Roman"/>
        </w:rPr>
        <w:t>Is the company licensed to perform asbestos abatement activities in any other states</w:t>
      </w:r>
      <w:r w:rsidR="3A7283D7" w:rsidRPr="221E21A0">
        <w:rPr>
          <w:rFonts w:ascii="Times New Roman" w:hAnsi="Times New Roman"/>
        </w:rPr>
        <w:t xml:space="preserve">? </w:t>
      </w:r>
      <w:r w:rsidRPr="221E21A0">
        <w:rPr>
          <w:rFonts w:ascii="Times New Roman" w:hAnsi="Times New Roman"/>
        </w:rPr>
        <w:t xml:space="preserve">If </w:t>
      </w:r>
      <w:r w:rsidR="59D804E4" w:rsidRPr="221E21A0">
        <w:rPr>
          <w:rFonts w:ascii="Times New Roman" w:hAnsi="Times New Roman"/>
        </w:rPr>
        <w:t>yes,</w:t>
      </w:r>
      <w:r w:rsidRPr="221E21A0">
        <w:rPr>
          <w:rFonts w:ascii="Times New Roman" w:hAnsi="Times New Roman"/>
        </w:rPr>
        <w:t xml:space="preserve"> please list.</w:t>
      </w:r>
    </w:p>
    <w:p w14:paraId="166F1D0F" w14:textId="77777777" w:rsidR="00372C60" w:rsidRPr="00AF730A" w:rsidRDefault="00372C60" w:rsidP="00372C60">
      <w:pPr>
        <w:ind w:right="461"/>
        <w:rPr>
          <w:rFonts w:ascii="Times New Roman" w:hAnsi="Times New Roman"/>
        </w:rPr>
      </w:pPr>
    </w:p>
    <w:p w14:paraId="3FBA8956" w14:textId="4EB89EF0" w:rsidR="00372C60" w:rsidRPr="00AF730A" w:rsidRDefault="00372C60" w:rsidP="00372C60">
      <w:pPr>
        <w:numPr>
          <w:ilvl w:val="0"/>
          <w:numId w:val="2"/>
        </w:numPr>
        <w:ind w:right="461"/>
        <w:rPr>
          <w:rFonts w:ascii="Times New Roman" w:hAnsi="Times New Roman"/>
        </w:rPr>
      </w:pPr>
      <w:r w:rsidRPr="221E21A0">
        <w:rPr>
          <w:rFonts w:ascii="Times New Roman" w:hAnsi="Times New Roman"/>
        </w:rPr>
        <w:t xml:space="preserve">Is </w:t>
      </w:r>
      <w:r w:rsidR="00F74698" w:rsidRPr="221E21A0">
        <w:rPr>
          <w:rFonts w:ascii="Times New Roman" w:hAnsi="Times New Roman"/>
        </w:rPr>
        <w:t xml:space="preserve">the </w:t>
      </w:r>
      <w:r w:rsidRPr="221E21A0">
        <w:rPr>
          <w:rFonts w:ascii="Times New Roman" w:hAnsi="Times New Roman"/>
        </w:rPr>
        <w:t>company a licensed lead abatement contractor</w:t>
      </w:r>
      <w:r w:rsidR="2D5CC842" w:rsidRPr="221E21A0">
        <w:rPr>
          <w:rFonts w:ascii="Times New Roman" w:hAnsi="Times New Roman"/>
        </w:rPr>
        <w:t xml:space="preserve">? </w:t>
      </w:r>
      <w:r w:rsidRPr="221E21A0">
        <w:rPr>
          <w:rFonts w:ascii="Times New Roman" w:hAnsi="Times New Roman"/>
        </w:rPr>
        <w:t>If yes, p</w:t>
      </w:r>
      <w:r w:rsidR="00F8481E" w:rsidRPr="221E21A0">
        <w:rPr>
          <w:rFonts w:ascii="Times New Roman" w:hAnsi="Times New Roman"/>
        </w:rPr>
        <w:t xml:space="preserve">rovide a copy of </w:t>
      </w:r>
      <w:r w:rsidR="54A775D1" w:rsidRPr="221E21A0">
        <w:rPr>
          <w:rFonts w:ascii="Times New Roman" w:hAnsi="Times New Roman"/>
        </w:rPr>
        <w:t>the current</w:t>
      </w:r>
      <w:r w:rsidR="00A32D33" w:rsidRPr="221E21A0">
        <w:rPr>
          <w:rFonts w:ascii="Times New Roman" w:hAnsi="Times New Roman"/>
        </w:rPr>
        <w:t xml:space="preserve"> Michigan Department of Community Health</w:t>
      </w:r>
      <w:r w:rsidRPr="221E21A0">
        <w:rPr>
          <w:rFonts w:ascii="Times New Roman" w:hAnsi="Times New Roman"/>
        </w:rPr>
        <w:t xml:space="preserve"> </w:t>
      </w:r>
      <w:r w:rsidR="00A32D33" w:rsidRPr="221E21A0">
        <w:rPr>
          <w:rFonts w:ascii="Times New Roman" w:hAnsi="Times New Roman"/>
        </w:rPr>
        <w:t>(</w:t>
      </w:r>
      <w:r w:rsidRPr="221E21A0">
        <w:rPr>
          <w:rFonts w:ascii="Times New Roman" w:hAnsi="Times New Roman"/>
        </w:rPr>
        <w:t>MDCH</w:t>
      </w:r>
      <w:r w:rsidR="00A32D33" w:rsidRPr="221E21A0">
        <w:rPr>
          <w:rFonts w:ascii="Times New Roman" w:hAnsi="Times New Roman"/>
        </w:rPr>
        <w:t>)</w:t>
      </w:r>
      <w:r w:rsidRPr="221E21A0">
        <w:rPr>
          <w:rFonts w:ascii="Times New Roman" w:hAnsi="Times New Roman"/>
        </w:rPr>
        <w:t xml:space="preserve"> Lead Abatement Contractor License.</w:t>
      </w:r>
    </w:p>
    <w:p w14:paraId="72338D9E" w14:textId="77777777" w:rsidR="00230961" w:rsidRPr="00AF730A" w:rsidRDefault="00230961" w:rsidP="00230961">
      <w:pPr>
        <w:ind w:left="720" w:right="461"/>
        <w:rPr>
          <w:rFonts w:ascii="Times New Roman" w:hAnsi="Times New Roman"/>
        </w:rPr>
      </w:pPr>
    </w:p>
    <w:p w14:paraId="579983AB" w14:textId="468D3177" w:rsidR="008F2625" w:rsidRPr="00AF730A" w:rsidRDefault="285DC8C5" w:rsidP="008F2625">
      <w:pPr>
        <w:numPr>
          <w:ilvl w:val="0"/>
          <w:numId w:val="2"/>
        </w:numPr>
        <w:ind w:right="461"/>
        <w:rPr>
          <w:rFonts w:ascii="Times New Roman" w:hAnsi="Times New Roman"/>
        </w:rPr>
      </w:pPr>
      <w:r w:rsidRPr="614D20F2">
        <w:rPr>
          <w:rFonts w:ascii="Times New Roman" w:hAnsi="Times New Roman"/>
        </w:rPr>
        <w:t xml:space="preserve">Provide a list of other services that are available from </w:t>
      </w:r>
      <w:r w:rsidR="3A2F9CE1" w:rsidRPr="614D20F2">
        <w:rPr>
          <w:rFonts w:ascii="Times New Roman" w:hAnsi="Times New Roman"/>
        </w:rPr>
        <w:t xml:space="preserve">the </w:t>
      </w:r>
      <w:r w:rsidRPr="614D20F2">
        <w:rPr>
          <w:rFonts w:ascii="Times New Roman" w:hAnsi="Times New Roman"/>
        </w:rPr>
        <w:t>company</w:t>
      </w:r>
      <w:r w:rsidR="6A4C90F5" w:rsidRPr="614D20F2">
        <w:rPr>
          <w:rFonts w:ascii="Times New Roman" w:hAnsi="Times New Roman"/>
        </w:rPr>
        <w:t>, if applicable</w:t>
      </w:r>
      <w:r w:rsidR="001BD17A" w:rsidRPr="614D20F2">
        <w:rPr>
          <w:rFonts w:ascii="Times New Roman" w:hAnsi="Times New Roman"/>
        </w:rPr>
        <w:t xml:space="preserve"> (</w:t>
      </w:r>
      <w:r w:rsidR="74B8A95C" w:rsidRPr="614D20F2">
        <w:rPr>
          <w:rFonts w:ascii="Times New Roman" w:hAnsi="Times New Roman"/>
        </w:rPr>
        <w:t>i.e.,</w:t>
      </w:r>
      <w:r w:rsidR="001BD17A" w:rsidRPr="614D20F2">
        <w:rPr>
          <w:rFonts w:ascii="Times New Roman" w:hAnsi="Times New Roman"/>
        </w:rPr>
        <w:t xml:space="preserve"> demolition services</w:t>
      </w:r>
      <w:r w:rsidR="73CAA578" w:rsidRPr="614D20F2">
        <w:rPr>
          <w:rFonts w:ascii="Times New Roman" w:hAnsi="Times New Roman"/>
        </w:rPr>
        <w:t xml:space="preserve"> or N/A</w:t>
      </w:r>
      <w:r w:rsidR="001BD17A" w:rsidRPr="614D20F2">
        <w:rPr>
          <w:rFonts w:ascii="Times New Roman" w:hAnsi="Times New Roman"/>
        </w:rPr>
        <w:t>)</w:t>
      </w:r>
      <w:r w:rsidRPr="614D20F2">
        <w:rPr>
          <w:rFonts w:ascii="Times New Roman" w:hAnsi="Times New Roman"/>
        </w:rPr>
        <w:t xml:space="preserve">. </w:t>
      </w:r>
    </w:p>
    <w:p w14:paraId="641E5B0A" w14:textId="5DEC79A1" w:rsidR="221E21A0" w:rsidRDefault="221E21A0"/>
    <w:p w14:paraId="5788F7BF" w14:textId="13B4BD2C" w:rsidR="00382CE5" w:rsidRPr="00AF730A" w:rsidRDefault="00F0743D" w:rsidP="1EC0B49C">
      <w:pPr>
        <w:pStyle w:val="ListParagraph"/>
        <w:numPr>
          <w:ilvl w:val="0"/>
          <w:numId w:val="4"/>
        </w:numPr>
        <w:ind w:right="461"/>
        <w:rPr>
          <w:rFonts w:ascii="Times New Roman" w:hAnsi="Times New Roman"/>
          <w:b/>
          <w:bCs/>
        </w:rPr>
      </w:pPr>
      <w:r w:rsidRPr="221E21A0">
        <w:rPr>
          <w:rFonts w:ascii="Times New Roman" w:hAnsi="Times New Roman"/>
          <w:b/>
          <w:bCs/>
        </w:rPr>
        <w:t>Regulatory and Legal</w:t>
      </w:r>
      <w:r w:rsidR="00B45005" w:rsidRPr="221E21A0">
        <w:rPr>
          <w:rFonts w:ascii="Times New Roman" w:hAnsi="Times New Roman"/>
          <w:b/>
          <w:bCs/>
        </w:rPr>
        <w:t xml:space="preserve"> </w:t>
      </w:r>
    </w:p>
    <w:p w14:paraId="55072D66" w14:textId="57BFC00D" w:rsidR="221E21A0" w:rsidRDefault="221E21A0" w:rsidP="614D20F2">
      <w:pPr>
        <w:ind w:right="461"/>
        <w:rPr>
          <w:rFonts w:ascii="Times New Roman" w:hAnsi="Times New Roman"/>
        </w:rPr>
      </w:pPr>
    </w:p>
    <w:p w14:paraId="667883DF" w14:textId="22B8BD11" w:rsidR="000568B5" w:rsidRDefault="002C3724" w:rsidP="221E21A0">
      <w:pPr>
        <w:numPr>
          <w:ilvl w:val="0"/>
          <w:numId w:val="2"/>
        </w:numPr>
        <w:ind w:right="461"/>
        <w:rPr>
          <w:rFonts w:ascii="Times New Roman" w:hAnsi="Times New Roman"/>
        </w:rPr>
      </w:pPr>
      <w:r w:rsidRPr="221E21A0">
        <w:rPr>
          <w:rFonts w:ascii="Times New Roman" w:hAnsi="Times New Roman"/>
          <w:color w:val="000000" w:themeColor="text1"/>
        </w:rPr>
        <w:t>In accordance with Michigan</w:t>
      </w:r>
      <w:r w:rsidR="006F3042">
        <w:rPr>
          <w:rFonts w:ascii="Times New Roman" w:hAnsi="Times New Roman"/>
          <w:color w:val="000000" w:themeColor="text1"/>
        </w:rPr>
        <w:t xml:space="preserve"> </w:t>
      </w:r>
      <w:r w:rsidRPr="221E21A0">
        <w:rPr>
          <w:rFonts w:ascii="Times New Roman" w:hAnsi="Times New Roman"/>
          <w:color w:val="000000" w:themeColor="text1"/>
        </w:rPr>
        <w:t>Act 59</w:t>
      </w:r>
      <w:r w:rsidR="006F3042">
        <w:rPr>
          <w:rFonts w:ascii="Times New Roman" w:hAnsi="Times New Roman"/>
          <w:color w:val="000000" w:themeColor="text1"/>
        </w:rPr>
        <w:t xml:space="preserve"> of 2024</w:t>
      </w:r>
      <w:r w:rsidR="003E179C">
        <w:rPr>
          <w:rFonts w:ascii="Times New Roman" w:hAnsi="Times New Roman"/>
          <w:color w:val="000000" w:themeColor="text1"/>
        </w:rPr>
        <w:t>,</w:t>
      </w:r>
      <w:r w:rsidRPr="221E21A0">
        <w:rPr>
          <w:rFonts w:ascii="Times New Roman" w:hAnsi="Times New Roman"/>
          <w:color w:val="000000" w:themeColor="text1"/>
        </w:rPr>
        <w:t xml:space="preserve"> please list below all corrective and preventive actions </w:t>
      </w:r>
      <w:r w:rsidR="003E179C">
        <w:rPr>
          <w:rFonts w:ascii="Times New Roman" w:hAnsi="Times New Roman"/>
          <w:color w:val="000000" w:themeColor="text1"/>
        </w:rPr>
        <w:t>the company has implemented as a</w:t>
      </w:r>
      <w:r w:rsidRPr="221E21A0">
        <w:rPr>
          <w:rFonts w:ascii="Times New Roman" w:hAnsi="Times New Roman"/>
          <w:color w:val="000000" w:themeColor="text1"/>
        </w:rPr>
        <w:t xml:space="preserve"> </w:t>
      </w:r>
      <w:r w:rsidR="003E179C">
        <w:rPr>
          <w:rFonts w:ascii="Times New Roman" w:hAnsi="Times New Roman"/>
          <w:color w:val="000000" w:themeColor="text1"/>
        </w:rPr>
        <w:t xml:space="preserve">result of </w:t>
      </w:r>
      <w:r w:rsidRPr="221E21A0">
        <w:rPr>
          <w:rFonts w:ascii="Times New Roman" w:hAnsi="Times New Roman"/>
          <w:color w:val="000000" w:themeColor="text1"/>
        </w:rPr>
        <w:t xml:space="preserve">any citations, notices of violation, administrative consent order or consent judgment, or other disciplinary actions received from </w:t>
      </w:r>
      <w:r w:rsidR="008277ED" w:rsidRPr="221E21A0">
        <w:rPr>
          <w:rFonts w:ascii="Times New Roman" w:hAnsi="Times New Roman"/>
        </w:rPr>
        <w:t>Michigan Department of Environment, Great Lakes, and Energy (EGLE) in the last five years</w:t>
      </w:r>
      <w:r w:rsidR="4F572E1D" w:rsidRPr="221E21A0">
        <w:rPr>
          <w:rFonts w:ascii="Times New Roman" w:hAnsi="Times New Roman"/>
        </w:rPr>
        <w:t xml:space="preserve">. </w:t>
      </w:r>
      <w:r w:rsidR="008277ED" w:rsidRPr="221E21A0">
        <w:rPr>
          <w:rFonts w:ascii="Times New Roman" w:hAnsi="Times New Roman"/>
        </w:rPr>
        <w:t xml:space="preserve">Please </w:t>
      </w:r>
      <w:r w:rsidR="003B39B9" w:rsidRPr="221E21A0">
        <w:rPr>
          <w:rFonts w:ascii="Times New Roman" w:hAnsi="Times New Roman"/>
        </w:rPr>
        <w:t>use the format below</w:t>
      </w:r>
      <w:r w:rsidR="00FF5517" w:rsidRPr="221E21A0">
        <w:rPr>
          <w:rFonts w:ascii="Times New Roman" w:hAnsi="Times New Roman"/>
        </w:rPr>
        <w:t xml:space="preserve"> to provide</w:t>
      </w:r>
      <w:r w:rsidR="008277ED" w:rsidRPr="221E21A0">
        <w:rPr>
          <w:rFonts w:ascii="Times New Roman" w:hAnsi="Times New Roman"/>
        </w:rPr>
        <w:t xml:space="preserve"> detailed information</w:t>
      </w:r>
      <w:r w:rsidR="00FF5517" w:rsidRPr="221E21A0">
        <w:rPr>
          <w:rFonts w:ascii="Times New Roman" w:hAnsi="Times New Roman"/>
        </w:rPr>
        <w:t>.</w:t>
      </w:r>
      <w:r w:rsidR="008277ED" w:rsidRPr="221E21A0">
        <w:rPr>
          <w:rFonts w:ascii="Times New Roman" w:hAnsi="Times New Roman"/>
        </w:rPr>
        <w:t xml:space="preserve"> </w:t>
      </w:r>
      <w:r w:rsidR="00C52970" w:rsidRPr="221E21A0">
        <w:rPr>
          <w:rFonts w:ascii="Times New Roman" w:hAnsi="Times New Roman"/>
          <w:b/>
          <w:bCs/>
          <w:i/>
          <w:iCs/>
        </w:rPr>
        <w:t xml:space="preserve">Do not attach or include copies </w:t>
      </w:r>
      <w:r w:rsidR="00B63C43" w:rsidRPr="221E21A0">
        <w:rPr>
          <w:rFonts w:ascii="Times New Roman" w:hAnsi="Times New Roman"/>
          <w:b/>
          <w:bCs/>
          <w:i/>
          <w:iCs/>
        </w:rPr>
        <w:t>of</w:t>
      </w:r>
      <w:r w:rsidR="00C52970" w:rsidRPr="221E21A0">
        <w:rPr>
          <w:rFonts w:ascii="Times New Roman" w:hAnsi="Times New Roman"/>
          <w:b/>
          <w:bCs/>
          <w:i/>
          <w:iCs/>
        </w:rPr>
        <w:t xml:space="preserve"> citations or court documents</w:t>
      </w:r>
      <w:r w:rsidR="00C52970" w:rsidRPr="221E21A0">
        <w:rPr>
          <w:rFonts w:ascii="Times New Roman" w:hAnsi="Times New Roman"/>
        </w:rPr>
        <w:t xml:space="preserve"> </w:t>
      </w:r>
      <w:r w:rsidR="00C52970" w:rsidRPr="221E21A0">
        <w:rPr>
          <w:rFonts w:ascii="Times New Roman" w:hAnsi="Times New Roman"/>
          <w:b/>
          <w:bCs/>
          <w:i/>
          <w:iCs/>
        </w:rPr>
        <w:t>in lieu of filling out the table</w:t>
      </w:r>
      <w:r w:rsidR="00C167DE" w:rsidRPr="221E21A0">
        <w:rPr>
          <w:rFonts w:ascii="Times New Roman" w:hAnsi="Times New Roman"/>
          <w:b/>
          <w:bCs/>
          <w:i/>
          <w:iCs/>
        </w:rPr>
        <w:t>.</w:t>
      </w:r>
    </w:p>
    <w:p w14:paraId="086C1231" w14:textId="77777777" w:rsidR="000568B5" w:rsidRPr="00AF730A" w:rsidRDefault="000568B5" w:rsidP="002116BE">
      <w:pPr>
        <w:ind w:left="720" w:right="461"/>
        <w:rPr>
          <w:rFonts w:ascii="Times New Roman" w:hAnsi="Times New Roman"/>
          <w:color w:val="FF0000"/>
        </w:rPr>
      </w:pP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1117"/>
        <w:gridCol w:w="1939"/>
        <w:gridCol w:w="2431"/>
        <w:gridCol w:w="2154"/>
        <w:gridCol w:w="1709"/>
      </w:tblGrid>
      <w:tr w:rsidR="006F006D" w:rsidRPr="00AF730A" w14:paraId="54B6AB53" w14:textId="77777777" w:rsidTr="221E21A0">
        <w:trPr>
          <w:trHeight w:val="647"/>
        </w:trPr>
        <w:tc>
          <w:tcPr>
            <w:tcW w:w="9350" w:type="dxa"/>
            <w:gridSpan w:val="5"/>
            <w:shd w:val="clear" w:color="auto" w:fill="D9F2D0" w:themeFill="accent6" w:themeFillTint="33"/>
            <w:vAlign w:val="center"/>
          </w:tcPr>
          <w:p w14:paraId="69CF6731" w14:textId="77777777" w:rsidR="006F006D" w:rsidRPr="00AF730A" w:rsidRDefault="006F006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F730A">
              <w:rPr>
                <w:rFonts w:ascii="Times New Roman" w:hAnsi="Times New Roman"/>
                <w:b/>
                <w:bCs/>
              </w:rPr>
              <w:t>EGLE Violations</w:t>
            </w:r>
          </w:p>
        </w:tc>
      </w:tr>
      <w:tr w:rsidR="006F006D" w:rsidRPr="00AF730A" w14:paraId="215102BD" w14:textId="77777777" w:rsidTr="221E21A0">
        <w:tc>
          <w:tcPr>
            <w:tcW w:w="1117" w:type="dxa"/>
            <w:vAlign w:val="bottom"/>
          </w:tcPr>
          <w:p w14:paraId="7ED777E6" w14:textId="77777777" w:rsidR="006F006D" w:rsidRPr="00AF730A" w:rsidRDefault="006F006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F730A">
              <w:rPr>
                <w:rFonts w:ascii="Times New Roman" w:hAnsi="Times New Roman"/>
                <w:b/>
                <w:bCs/>
              </w:rPr>
              <w:t>Date</w:t>
            </w:r>
          </w:p>
        </w:tc>
        <w:tc>
          <w:tcPr>
            <w:tcW w:w="1939" w:type="dxa"/>
            <w:vAlign w:val="bottom"/>
          </w:tcPr>
          <w:p w14:paraId="2B1FB036" w14:textId="77777777" w:rsidR="006F006D" w:rsidRPr="00AF730A" w:rsidRDefault="006F006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F730A">
              <w:rPr>
                <w:rFonts w:ascii="Times New Roman" w:hAnsi="Times New Roman"/>
                <w:b/>
                <w:bCs/>
              </w:rPr>
              <w:t>Case Number</w:t>
            </w:r>
          </w:p>
        </w:tc>
        <w:tc>
          <w:tcPr>
            <w:tcW w:w="2431" w:type="dxa"/>
            <w:vAlign w:val="bottom"/>
          </w:tcPr>
          <w:p w14:paraId="79B7D29E" w14:textId="77777777" w:rsidR="006F006D" w:rsidRPr="00AF730A" w:rsidRDefault="006F006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F730A">
              <w:rPr>
                <w:rFonts w:ascii="Times New Roman" w:hAnsi="Times New Roman"/>
                <w:b/>
                <w:bCs/>
              </w:rPr>
              <w:t>Violation Description</w:t>
            </w:r>
          </w:p>
        </w:tc>
        <w:tc>
          <w:tcPr>
            <w:tcW w:w="2154" w:type="dxa"/>
            <w:vAlign w:val="bottom"/>
          </w:tcPr>
          <w:p w14:paraId="1C17F0C9" w14:textId="77777777" w:rsidR="006F006D" w:rsidRPr="00AF730A" w:rsidRDefault="006F006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F730A">
              <w:rPr>
                <w:rFonts w:ascii="Times New Roman" w:hAnsi="Times New Roman"/>
                <w:b/>
                <w:bCs/>
              </w:rPr>
              <w:t xml:space="preserve">Summary of Corrective Actions Taken </w:t>
            </w:r>
          </w:p>
        </w:tc>
        <w:tc>
          <w:tcPr>
            <w:tcW w:w="1709" w:type="dxa"/>
          </w:tcPr>
          <w:p w14:paraId="5D7D0C62" w14:textId="76F9F558" w:rsidR="006F006D" w:rsidRPr="00AF730A" w:rsidRDefault="006F006D" w:rsidP="009E288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F730A">
              <w:rPr>
                <w:rFonts w:ascii="Times New Roman" w:hAnsi="Times New Roman"/>
                <w:b/>
                <w:bCs/>
              </w:rPr>
              <w:t xml:space="preserve">Measures Implemented to Prevent </w:t>
            </w:r>
            <w:r w:rsidR="006F3042" w:rsidRPr="00AF730A">
              <w:rPr>
                <w:rFonts w:ascii="Times New Roman" w:hAnsi="Times New Roman"/>
                <w:b/>
                <w:bCs/>
              </w:rPr>
              <w:t>Recurrence</w:t>
            </w:r>
          </w:p>
        </w:tc>
      </w:tr>
      <w:tr w:rsidR="006F006D" w:rsidRPr="00AF730A" w14:paraId="638BBCBF" w14:textId="77777777" w:rsidTr="221E21A0">
        <w:tc>
          <w:tcPr>
            <w:tcW w:w="1117" w:type="dxa"/>
          </w:tcPr>
          <w:p w14:paraId="3BE2DF28" w14:textId="77777777" w:rsidR="006F006D" w:rsidRPr="00AF730A" w:rsidRDefault="006F006D">
            <w:pPr>
              <w:rPr>
                <w:rFonts w:ascii="Times New Roman" w:hAnsi="Times New Roman"/>
              </w:rPr>
            </w:pPr>
          </w:p>
        </w:tc>
        <w:tc>
          <w:tcPr>
            <w:tcW w:w="1939" w:type="dxa"/>
          </w:tcPr>
          <w:p w14:paraId="0997DAD9" w14:textId="77777777" w:rsidR="006F006D" w:rsidRPr="00AF730A" w:rsidRDefault="006F006D">
            <w:pPr>
              <w:rPr>
                <w:rFonts w:ascii="Times New Roman" w:hAnsi="Times New Roman"/>
              </w:rPr>
            </w:pPr>
          </w:p>
        </w:tc>
        <w:tc>
          <w:tcPr>
            <w:tcW w:w="2431" w:type="dxa"/>
          </w:tcPr>
          <w:p w14:paraId="21B37E17" w14:textId="77777777" w:rsidR="006F006D" w:rsidRPr="00AF730A" w:rsidRDefault="006F006D">
            <w:pPr>
              <w:rPr>
                <w:rFonts w:ascii="Times New Roman" w:hAnsi="Times New Roman"/>
              </w:rPr>
            </w:pPr>
          </w:p>
        </w:tc>
        <w:tc>
          <w:tcPr>
            <w:tcW w:w="2154" w:type="dxa"/>
          </w:tcPr>
          <w:p w14:paraId="7DF9083A" w14:textId="77777777" w:rsidR="006F006D" w:rsidRPr="00AF730A" w:rsidRDefault="006F006D">
            <w:pPr>
              <w:rPr>
                <w:rFonts w:ascii="Times New Roman" w:hAnsi="Times New Roman"/>
              </w:rPr>
            </w:pPr>
          </w:p>
        </w:tc>
        <w:tc>
          <w:tcPr>
            <w:tcW w:w="1709" w:type="dxa"/>
          </w:tcPr>
          <w:p w14:paraId="55BD8B09" w14:textId="77777777" w:rsidR="006F006D" w:rsidRPr="00AF730A" w:rsidRDefault="006F006D">
            <w:pPr>
              <w:rPr>
                <w:rFonts w:ascii="Times New Roman" w:hAnsi="Times New Roman"/>
              </w:rPr>
            </w:pPr>
          </w:p>
        </w:tc>
      </w:tr>
      <w:tr w:rsidR="006F006D" w:rsidRPr="00AF730A" w14:paraId="41ADBF59" w14:textId="77777777" w:rsidTr="221E21A0">
        <w:tc>
          <w:tcPr>
            <w:tcW w:w="1117" w:type="dxa"/>
          </w:tcPr>
          <w:p w14:paraId="02D4DB7C" w14:textId="77777777" w:rsidR="006F006D" w:rsidRPr="00AF730A" w:rsidRDefault="006F006D">
            <w:pPr>
              <w:rPr>
                <w:rFonts w:ascii="Times New Roman" w:hAnsi="Times New Roman"/>
              </w:rPr>
            </w:pPr>
          </w:p>
        </w:tc>
        <w:tc>
          <w:tcPr>
            <w:tcW w:w="1939" w:type="dxa"/>
          </w:tcPr>
          <w:p w14:paraId="3AF4CD55" w14:textId="77777777" w:rsidR="006F006D" w:rsidRPr="00AF730A" w:rsidRDefault="006F006D">
            <w:pPr>
              <w:rPr>
                <w:rFonts w:ascii="Times New Roman" w:hAnsi="Times New Roman"/>
              </w:rPr>
            </w:pPr>
          </w:p>
        </w:tc>
        <w:tc>
          <w:tcPr>
            <w:tcW w:w="2431" w:type="dxa"/>
          </w:tcPr>
          <w:p w14:paraId="5C7612F1" w14:textId="77777777" w:rsidR="006F006D" w:rsidRPr="00AF730A" w:rsidRDefault="006F006D">
            <w:pPr>
              <w:rPr>
                <w:rFonts w:ascii="Times New Roman" w:hAnsi="Times New Roman"/>
              </w:rPr>
            </w:pPr>
          </w:p>
        </w:tc>
        <w:tc>
          <w:tcPr>
            <w:tcW w:w="2154" w:type="dxa"/>
          </w:tcPr>
          <w:p w14:paraId="38C188F5" w14:textId="77777777" w:rsidR="006F006D" w:rsidRPr="00AF730A" w:rsidRDefault="006F006D">
            <w:pPr>
              <w:rPr>
                <w:rFonts w:ascii="Times New Roman" w:hAnsi="Times New Roman"/>
              </w:rPr>
            </w:pPr>
          </w:p>
        </w:tc>
        <w:tc>
          <w:tcPr>
            <w:tcW w:w="1709" w:type="dxa"/>
          </w:tcPr>
          <w:p w14:paraId="73AFFDEF" w14:textId="77777777" w:rsidR="006F006D" w:rsidRPr="00AF730A" w:rsidRDefault="006F006D">
            <w:pPr>
              <w:rPr>
                <w:rFonts w:ascii="Times New Roman" w:hAnsi="Times New Roman"/>
              </w:rPr>
            </w:pPr>
          </w:p>
        </w:tc>
      </w:tr>
      <w:tr w:rsidR="006F006D" w:rsidRPr="00AF730A" w14:paraId="2A20B3C9" w14:textId="77777777" w:rsidTr="221E21A0">
        <w:tc>
          <w:tcPr>
            <w:tcW w:w="1117" w:type="dxa"/>
          </w:tcPr>
          <w:p w14:paraId="4192872F" w14:textId="77777777" w:rsidR="006F006D" w:rsidRPr="00AF730A" w:rsidRDefault="006F006D">
            <w:pPr>
              <w:rPr>
                <w:rFonts w:ascii="Times New Roman" w:hAnsi="Times New Roman"/>
              </w:rPr>
            </w:pPr>
          </w:p>
        </w:tc>
        <w:tc>
          <w:tcPr>
            <w:tcW w:w="1939" w:type="dxa"/>
          </w:tcPr>
          <w:p w14:paraId="2D58E55A" w14:textId="77777777" w:rsidR="006F006D" w:rsidRPr="00AF730A" w:rsidRDefault="006F006D">
            <w:pPr>
              <w:rPr>
                <w:rFonts w:ascii="Times New Roman" w:hAnsi="Times New Roman"/>
              </w:rPr>
            </w:pPr>
          </w:p>
        </w:tc>
        <w:tc>
          <w:tcPr>
            <w:tcW w:w="2431" w:type="dxa"/>
          </w:tcPr>
          <w:p w14:paraId="466367EA" w14:textId="77777777" w:rsidR="006F006D" w:rsidRPr="00AF730A" w:rsidRDefault="006F006D">
            <w:pPr>
              <w:rPr>
                <w:rFonts w:ascii="Times New Roman" w:hAnsi="Times New Roman"/>
              </w:rPr>
            </w:pPr>
          </w:p>
        </w:tc>
        <w:tc>
          <w:tcPr>
            <w:tcW w:w="2154" w:type="dxa"/>
          </w:tcPr>
          <w:p w14:paraId="6E965B04" w14:textId="77777777" w:rsidR="006F006D" w:rsidRPr="00AF730A" w:rsidRDefault="006F006D">
            <w:pPr>
              <w:rPr>
                <w:rFonts w:ascii="Times New Roman" w:hAnsi="Times New Roman"/>
              </w:rPr>
            </w:pPr>
          </w:p>
        </w:tc>
        <w:tc>
          <w:tcPr>
            <w:tcW w:w="1709" w:type="dxa"/>
          </w:tcPr>
          <w:p w14:paraId="192E8E95" w14:textId="77777777" w:rsidR="006F006D" w:rsidRPr="00AF730A" w:rsidRDefault="006F006D">
            <w:pPr>
              <w:rPr>
                <w:rFonts w:ascii="Times New Roman" w:hAnsi="Times New Roman"/>
              </w:rPr>
            </w:pPr>
          </w:p>
        </w:tc>
      </w:tr>
      <w:tr w:rsidR="006F006D" w:rsidRPr="00AF730A" w14:paraId="7E958A19" w14:textId="77777777" w:rsidTr="221E21A0">
        <w:tc>
          <w:tcPr>
            <w:tcW w:w="1117" w:type="dxa"/>
          </w:tcPr>
          <w:p w14:paraId="439DEEB3" w14:textId="77777777" w:rsidR="006F006D" w:rsidRPr="00AF730A" w:rsidRDefault="006F006D">
            <w:pPr>
              <w:rPr>
                <w:rFonts w:ascii="Times New Roman" w:hAnsi="Times New Roman"/>
              </w:rPr>
            </w:pPr>
          </w:p>
        </w:tc>
        <w:tc>
          <w:tcPr>
            <w:tcW w:w="1939" w:type="dxa"/>
          </w:tcPr>
          <w:p w14:paraId="1CDB2A36" w14:textId="77777777" w:rsidR="006F006D" w:rsidRPr="00AF730A" w:rsidRDefault="006F006D">
            <w:pPr>
              <w:rPr>
                <w:rFonts w:ascii="Times New Roman" w:hAnsi="Times New Roman"/>
              </w:rPr>
            </w:pPr>
          </w:p>
        </w:tc>
        <w:tc>
          <w:tcPr>
            <w:tcW w:w="2431" w:type="dxa"/>
          </w:tcPr>
          <w:p w14:paraId="1EEF23A6" w14:textId="77777777" w:rsidR="006F006D" w:rsidRPr="00AF730A" w:rsidRDefault="006F006D">
            <w:pPr>
              <w:rPr>
                <w:rFonts w:ascii="Times New Roman" w:hAnsi="Times New Roman"/>
              </w:rPr>
            </w:pPr>
          </w:p>
        </w:tc>
        <w:tc>
          <w:tcPr>
            <w:tcW w:w="2154" w:type="dxa"/>
          </w:tcPr>
          <w:p w14:paraId="57375C76" w14:textId="77777777" w:rsidR="006F006D" w:rsidRPr="00AF730A" w:rsidRDefault="006F006D">
            <w:pPr>
              <w:rPr>
                <w:rFonts w:ascii="Times New Roman" w:hAnsi="Times New Roman"/>
              </w:rPr>
            </w:pPr>
          </w:p>
        </w:tc>
        <w:tc>
          <w:tcPr>
            <w:tcW w:w="1709" w:type="dxa"/>
          </w:tcPr>
          <w:p w14:paraId="01E30DD0" w14:textId="77777777" w:rsidR="006F006D" w:rsidRPr="00AF730A" w:rsidRDefault="006F006D">
            <w:pPr>
              <w:rPr>
                <w:rFonts w:ascii="Times New Roman" w:hAnsi="Times New Roman"/>
              </w:rPr>
            </w:pPr>
          </w:p>
        </w:tc>
      </w:tr>
      <w:tr w:rsidR="0045137C" w:rsidRPr="00AF730A" w14:paraId="10D079CD" w14:textId="77777777" w:rsidTr="221E21A0">
        <w:tc>
          <w:tcPr>
            <w:tcW w:w="1117" w:type="dxa"/>
          </w:tcPr>
          <w:p w14:paraId="71305673" w14:textId="77777777" w:rsidR="0045137C" w:rsidRPr="00AF730A" w:rsidRDefault="0045137C">
            <w:pPr>
              <w:rPr>
                <w:rFonts w:ascii="Times New Roman" w:hAnsi="Times New Roman"/>
              </w:rPr>
            </w:pPr>
          </w:p>
        </w:tc>
        <w:tc>
          <w:tcPr>
            <w:tcW w:w="1939" w:type="dxa"/>
          </w:tcPr>
          <w:p w14:paraId="6671781B" w14:textId="77777777" w:rsidR="0045137C" w:rsidRPr="00AF730A" w:rsidRDefault="0045137C">
            <w:pPr>
              <w:rPr>
                <w:rFonts w:ascii="Times New Roman" w:hAnsi="Times New Roman"/>
              </w:rPr>
            </w:pPr>
          </w:p>
        </w:tc>
        <w:tc>
          <w:tcPr>
            <w:tcW w:w="2431" w:type="dxa"/>
          </w:tcPr>
          <w:p w14:paraId="2A19873D" w14:textId="77777777" w:rsidR="0045137C" w:rsidRPr="00AF730A" w:rsidRDefault="0045137C">
            <w:pPr>
              <w:rPr>
                <w:rFonts w:ascii="Times New Roman" w:hAnsi="Times New Roman"/>
              </w:rPr>
            </w:pPr>
          </w:p>
        </w:tc>
        <w:tc>
          <w:tcPr>
            <w:tcW w:w="2154" w:type="dxa"/>
          </w:tcPr>
          <w:p w14:paraId="30660A6D" w14:textId="77777777" w:rsidR="0045137C" w:rsidRPr="00AF730A" w:rsidRDefault="0045137C">
            <w:pPr>
              <w:rPr>
                <w:rFonts w:ascii="Times New Roman" w:hAnsi="Times New Roman"/>
              </w:rPr>
            </w:pPr>
          </w:p>
        </w:tc>
        <w:tc>
          <w:tcPr>
            <w:tcW w:w="1709" w:type="dxa"/>
          </w:tcPr>
          <w:p w14:paraId="55AAB437" w14:textId="77777777" w:rsidR="0045137C" w:rsidRPr="00AF730A" w:rsidRDefault="0045137C">
            <w:pPr>
              <w:rPr>
                <w:rFonts w:ascii="Times New Roman" w:hAnsi="Times New Roman"/>
              </w:rPr>
            </w:pPr>
          </w:p>
        </w:tc>
      </w:tr>
      <w:tr w:rsidR="0045137C" w:rsidRPr="00AF730A" w14:paraId="57B5DB23" w14:textId="77777777" w:rsidTr="221E21A0">
        <w:tc>
          <w:tcPr>
            <w:tcW w:w="1117" w:type="dxa"/>
          </w:tcPr>
          <w:p w14:paraId="65B37B95" w14:textId="77777777" w:rsidR="0045137C" w:rsidRPr="00AF730A" w:rsidRDefault="0045137C">
            <w:pPr>
              <w:rPr>
                <w:rFonts w:ascii="Times New Roman" w:hAnsi="Times New Roman"/>
              </w:rPr>
            </w:pPr>
          </w:p>
        </w:tc>
        <w:tc>
          <w:tcPr>
            <w:tcW w:w="1939" w:type="dxa"/>
          </w:tcPr>
          <w:p w14:paraId="3198E6B6" w14:textId="77777777" w:rsidR="0045137C" w:rsidRPr="00AF730A" w:rsidRDefault="0045137C">
            <w:pPr>
              <w:rPr>
                <w:rFonts w:ascii="Times New Roman" w:hAnsi="Times New Roman"/>
              </w:rPr>
            </w:pPr>
          </w:p>
        </w:tc>
        <w:tc>
          <w:tcPr>
            <w:tcW w:w="2431" w:type="dxa"/>
          </w:tcPr>
          <w:p w14:paraId="51D796F4" w14:textId="77777777" w:rsidR="0045137C" w:rsidRPr="00AF730A" w:rsidRDefault="0045137C">
            <w:pPr>
              <w:rPr>
                <w:rFonts w:ascii="Times New Roman" w:hAnsi="Times New Roman"/>
              </w:rPr>
            </w:pPr>
          </w:p>
        </w:tc>
        <w:tc>
          <w:tcPr>
            <w:tcW w:w="2154" w:type="dxa"/>
          </w:tcPr>
          <w:p w14:paraId="56C6E961" w14:textId="77777777" w:rsidR="0045137C" w:rsidRPr="00AF730A" w:rsidRDefault="0045137C">
            <w:pPr>
              <w:rPr>
                <w:rFonts w:ascii="Times New Roman" w:hAnsi="Times New Roman"/>
              </w:rPr>
            </w:pPr>
          </w:p>
        </w:tc>
        <w:tc>
          <w:tcPr>
            <w:tcW w:w="1709" w:type="dxa"/>
          </w:tcPr>
          <w:p w14:paraId="27F406CE" w14:textId="77777777" w:rsidR="0045137C" w:rsidRPr="00AF730A" w:rsidRDefault="0045137C">
            <w:pPr>
              <w:rPr>
                <w:rFonts w:ascii="Times New Roman" w:hAnsi="Times New Roman"/>
              </w:rPr>
            </w:pPr>
          </w:p>
        </w:tc>
      </w:tr>
    </w:tbl>
    <w:p w14:paraId="34109F69" w14:textId="77777777" w:rsidR="00902F70" w:rsidRPr="00AF730A" w:rsidRDefault="00902F70" w:rsidP="002116BE">
      <w:pPr>
        <w:ind w:left="720" w:right="461"/>
        <w:rPr>
          <w:rFonts w:ascii="Times New Roman" w:hAnsi="Times New Roman"/>
          <w:color w:val="FF0000"/>
        </w:rPr>
      </w:pPr>
    </w:p>
    <w:p w14:paraId="7964D5C0" w14:textId="77777777" w:rsidR="00902F70" w:rsidRPr="00AF730A" w:rsidRDefault="00902F70" w:rsidP="002116BE">
      <w:pPr>
        <w:ind w:left="720" w:right="461"/>
        <w:rPr>
          <w:rFonts w:ascii="Times New Roman" w:hAnsi="Times New Roman"/>
          <w:color w:val="FF0000"/>
        </w:rPr>
      </w:pPr>
    </w:p>
    <w:p w14:paraId="5440642D" w14:textId="385F2026" w:rsidR="002C3724" w:rsidRPr="00AF730A" w:rsidRDefault="002C3724" w:rsidP="00122BD6">
      <w:pPr>
        <w:numPr>
          <w:ilvl w:val="0"/>
          <w:numId w:val="2"/>
        </w:numPr>
        <w:ind w:right="461"/>
        <w:rPr>
          <w:rFonts w:ascii="Times New Roman" w:hAnsi="Times New Roman"/>
        </w:rPr>
      </w:pPr>
      <w:r w:rsidRPr="221E21A0">
        <w:rPr>
          <w:rFonts w:ascii="Times New Roman" w:hAnsi="Times New Roman"/>
        </w:rPr>
        <w:lastRenderedPageBreak/>
        <w:t>In accordance with Michigan Act 59</w:t>
      </w:r>
      <w:r w:rsidR="006F3042">
        <w:rPr>
          <w:rFonts w:ascii="Times New Roman" w:hAnsi="Times New Roman"/>
        </w:rPr>
        <w:t xml:space="preserve"> of 2024</w:t>
      </w:r>
      <w:r w:rsidRPr="221E21A0">
        <w:rPr>
          <w:rFonts w:ascii="Times New Roman" w:hAnsi="Times New Roman"/>
        </w:rPr>
        <w:t xml:space="preserve"> </w:t>
      </w:r>
      <w:r w:rsidRPr="221E21A0">
        <w:rPr>
          <w:rFonts w:ascii="Times New Roman" w:hAnsi="Times New Roman"/>
          <w:color w:val="000000" w:themeColor="text1"/>
        </w:rPr>
        <w:t xml:space="preserve">please list below all corrective and preventive actions </w:t>
      </w:r>
      <w:r w:rsidR="003E179C">
        <w:rPr>
          <w:rFonts w:ascii="Times New Roman" w:hAnsi="Times New Roman"/>
          <w:color w:val="000000" w:themeColor="text1"/>
        </w:rPr>
        <w:t>the company has implemented as a result of any</w:t>
      </w:r>
      <w:r w:rsidRPr="221E21A0">
        <w:rPr>
          <w:rFonts w:ascii="Times New Roman" w:hAnsi="Times New Roman"/>
          <w:color w:val="000000" w:themeColor="text1"/>
        </w:rPr>
        <w:t xml:space="preserve"> citations, notices of violation, administrative consent order or consent judgement, or other disciplinary actions received from Michigan Occupational Safety and Health Administration (MIOSHA) in the </w:t>
      </w:r>
      <w:r w:rsidRPr="221E21A0">
        <w:rPr>
          <w:rFonts w:ascii="Times New Roman" w:hAnsi="Times New Roman"/>
        </w:rPr>
        <w:t>last five years</w:t>
      </w:r>
      <w:r w:rsidR="78A003C9" w:rsidRPr="221E21A0">
        <w:rPr>
          <w:rFonts w:ascii="Times New Roman" w:hAnsi="Times New Roman"/>
        </w:rPr>
        <w:t xml:space="preserve">. </w:t>
      </w:r>
      <w:r w:rsidRPr="221E21A0">
        <w:rPr>
          <w:rFonts w:ascii="Times New Roman" w:hAnsi="Times New Roman"/>
        </w:rPr>
        <w:t xml:space="preserve">Please use the format below to provide detailed information. </w:t>
      </w:r>
      <w:r w:rsidRPr="221E21A0">
        <w:rPr>
          <w:rFonts w:ascii="Times New Roman" w:hAnsi="Times New Roman"/>
          <w:b/>
          <w:bCs/>
          <w:i/>
          <w:iCs/>
        </w:rPr>
        <w:t>Do not attach or include copies of citations or court documents</w:t>
      </w:r>
      <w:r w:rsidRPr="221E21A0">
        <w:rPr>
          <w:rFonts w:ascii="Times New Roman" w:hAnsi="Times New Roman"/>
        </w:rPr>
        <w:t xml:space="preserve"> </w:t>
      </w:r>
      <w:r w:rsidRPr="221E21A0">
        <w:rPr>
          <w:rFonts w:ascii="Times New Roman" w:hAnsi="Times New Roman"/>
          <w:b/>
          <w:bCs/>
          <w:i/>
          <w:iCs/>
        </w:rPr>
        <w:t>in lieu of filling out the table.</w:t>
      </w:r>
    </w:p>
    <w:p w14:paraId="25F1E44A" w14:textId="77777777" w:rsidR="00F06D9C" w:rsidRPr="00AF730A" w:rsidRDefault="00F06D9C" w:rsidP="00F06D9C">
      <w:pPr>
        <w:ind w:left="720" w:right="461"/>
        <w:rPr>
          <w:rFonts w:ascii="Times New Roman" w:hAnsi="Times New Roman"/>
        </w:rPr>
      </w:pPr>
    </w:p>
    <w:p w14:paraId="0E50C1B1" w14:textId="77777777" w:rsidR="00906D6C" w:rsidRPr="00AF730A" w:rsidRDefault="00906D6C" w:rsidP="00906D6C">
      <w:pPr>
        <w:ind w:right="461"/>
        <w:rPr>
          <w:rFonts w:ascii="Times New Roman" w:hAnsi="Times New Roman"/>
          <w:color w:val="FF0000"/>
        </w:rPr>
      </w:pP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1244"/>
        <w:gridCol w:w="1852"/>
        <w:gridCol w:w="2348"/>
        <w:gridCol w:w="2089"/>
        <w:gridCol w:w="1817"/>
      </w:tblGrid>
      <w:tr w:rsidR="002C4A30" w:rsidRPr="00AF730A" w14:paraId="6A591E1D" w14:textId="77777777" w:rsidTr="00517165">
        <w:trPr>
          <w:trHeight w:val="647"/>
        </w:trPr>
        <w:tc>
          <w:tcPr>
            <w:tcW w:w="9350" w:type="dxa"/>
            <w:gridSpan w:val="5"/>
            <w:shd w:val="clear" w:color="auto" w:fill="DAE9F7" w:themeFill="text2" w:themeFillTint="1A"/>
            <w:vAlign w:val="center"/>
          </w:tcPr>
          <w:p w14:paraId="3E2D4912" w14:textId="77777777" w:rsidR="002C4A30" w:rsidRPr="00AF730A" w:rsidRDefault="002C4A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F730A">
              <w:rPr>
                <w:rFonts w:ascii="Times New Roman" w:hAnsi="Times New Roman"/>
                <w:b/>
                <w:bCs/>
              </w:rPr>
              <w:t>MIOSHA Violations</w:t>
            </w:r>
          </w:p>
        </w:tc>
      </w:tr>
      <w:tr w:rsidR="002C4A30" w:rsidRPr="00AF730A" w14:paraId="7F1D752D" w14:textId="77777777" w:rsidTr="00DD4FA5">
        <w:tc>
          <w:tcPr>
            <w:tcW w:w="1244" w:type="dxa"/>
            <w:vAlign w:val="bottom"/>
          </w:tcPr>
          <w:p w14:paraId="77E531EC" w14:textId="77777777" w:rsidR="002C4A30" w:rsidRPr="00AF730A" w:rsidRDefault="002C4A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F730A">
              <w:rPr>
                <w:rFonts w:ascii="Times New Roman" w:hAnsi="Times New Roman"/>
                <w:b/>
                <w:bCs/>
              </w:rPr>
              <w:t>Date Opened</w:t>
            </w:r>
          </w:p>
        </w:tc>
        <w:tc>
          <w:tcPr>
            <w:tcW w:w="1852" w:type="dxa"/>
            <w:vAlign w:val="bottom"/>
          </w:tcPr>
          <w:p w14:paraId="2EB92073" w14:textId="77777777" w:rsidR="002C4A30" w:rsidRPr="00AF730A" w:rsidRDefault="002C4A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F730A">
              <w:rPr>
                <w:rFonts w:ascii="Times New Roman" w:hAnsi="Times New Roman"/>
                <w:b/>
                <w:bCs/>
              </w:rPr>
              <w:t>Activity Link</w:t>
            </w:r>
          </w:p>
        </w:tc>
        <w:tc>
          <w:tcPr>
            <w:tcW w:w="2348" w:type="dxa"/>
            <w:vAlign w:val="bottom"/>
          </w:tcPr>
          <w:p w14:paraId="0F1E9D0B" w14:textId="740C9E8D" w:rsidR="002C4A30" w:rsidRPr="00AF730A" w:rsidRDefault="002C4A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F730A">
              <w:rPr>
                <w:rFonts w:ascii="Times New Roman" w:hAnsi="Times New Roman"/>
                <w:b/>
                <w:bCs/>
              </w:rPr>
              <w:t>Violation</w:t>
            </w:r>
            <w:r w:rsidR="000B4B23">
              <w:rPr>
                <w:rFonts w:ascii="Times New Roman" w:hAnsi="Times New Roman"/>
                <w:b/>
                <w:bCs/>
              </w:rPr>
              <w:t xml:space="preserve"> Description</w:t>
            </w:r>
          </w:p>
        </w:tc>
        <w:tc>
          <w:tcPr>
            <w:tcW w:w="2089" w:type="dxa"/>
            <w:vAlign w:val="bottom"/>
          </w:tcPr>
          <w:p w14:paraId="247B6A7E" w14:textId="77777777" w:rsidR="002C4A30" w:rsidRPr="00AF730A" w:rsidRDefault="002C4A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F730A">
              <w:rPr>
                <w:rFonts w:ascii="Times New Roman" w:hAnsi="Times New Roman"/>
                <w:b/>
                <w:bCs/>
              </w:rPr>
              <w:t>Summary of Corrective Actions Taken</w:t>
            </w:r>
          </w:p>
        </w:tc>
        <w:tc>
          <w:tcPr>
            <w:tcW w:w="1817" w:type="dxa"/>
          </w:tcPr>
          <w:p w14:paraId="2DB11FCB" w14:textId="76E7D085" w:rsidR="002C4A30" w:rsidRPr="00AF730A" w:rsidRDefault="002C4A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F730A">
              <w:rPr>
                <w:rFonts w:ascii="Times New Roman" w:hAnsi="Times New Roman"/>
                <w:b/>
                <w:bCs/>
              </w:rPr>
              <w:t xml:space="preserve">Measures Implemented to Prevent </w:t>
            </w:r>
            <w:r w:rsidR="006F3042" w:rsidRPr="00AF730A">
              <w:rPr>
                <w:rFonts w:ascii="Times New Roman" w:hAnsi="Times New Roman"/>
                <w:b/>
                <w:bCs/>
              </w:rPr>
              <w:t>Recurrence</w:t>
            </w:r>
          </w:p>
        </w:tc>
      </w:tr>
      <w:tr w:rsidR="002C4A30" w:rsidRPr="00AF730A" w14:paraId="133FAE43" w14:textId="77777777" w:rsidTr="00DD4FA5">
        <w:tc>
          <w:tcPr>
            <w:tcW w:w="1244" w:type="dxa"/>
          </w:tcPr>
          <w:p w14:paraId="282535A9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1852" w:type="dxa"/>
          </w:tcPr>
          <w:p w14:paraId="3688670B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2348" w:type="dxa"/>
          </w:tcPr>
          <w:p w14:paraId="29E5D1E3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2089" w:type="dxa"/>
          </w:tcPr>
          <w:p w14:paraId="70B1B07A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</w:tcPr>
          <w:p w14:paraId="6BCC2F4E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</w:tr>
      <w:tr w:rsidR="002C4A30" w:rsidRPr="00AF730A" w14:paraId="280057C4" w14:textId="77777777" w:rsidTr="00DD4FA5">
        <w:tc>
          <w:tcPr>
            <w:tcW w:w="1244" w:type="dxa"/>
          </w:tcPr>
          <w:p w14:paraId="0D0CFB9D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1852" w:type="dxa"/>
          </w:tcPr>
          <w:p w14:paraId="461D5D26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2348" w:type="dxa"/>
          </w:tcPr>
          <w:p w14:paraId="6F8B4D99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2089" w:type="dxa"/>
          </w:tcPr>
          <w:p w14:paraId="4E2CDBC5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</w:tcPr>
          <w:p w14:paraId="29F7F1B4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</w:tr>
      <w:tr w:rsidR="002C4A30" w:rsidRPr="00AF730A" w14:paraId="108A8C8F" w14:textId="77777777" w:rsidTr="00DD4FA5">
        <w:tc>
          <w:tcPr>
            <w:tcW w:w="1244" w:type="dxa"/>
          </w:tcPr>
          <w:p w14:paraId="3033B7B8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1852" w:type="dxa"/>
          </w:tcPr>
          <w:p w14:paraId="4B1BEC8E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2348" w:type="dxa"/>
          </w:tcPr>
          <w:p w14:paraId="094ECDD8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2089" w:type="dxa"/>
          </w:tcPr>
          <w:p w14:paraId="2F3B8B2C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</w:tcPr>
          <w:p w14:paraId="1A56D733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</w:tr>
      <w:tr w:rsidR="002C4A30" w:rsidRPr="00AF730A" w14:paraId="44F20803" w14:textId="77777777" w:rsidTr="00DD4FA5">
        <w:tc>
          <w:tcPr>
            <w:tcW w:w="1244" w:type="dxa"/>
          </w:tcPr>
          <w:p w14:paraId="2E3EF2F0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1852" w:type="dxa"/>
          </w:tcPr>
          <w:p w14:paraId="3FFAA260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2348" w:type="dxa"/>
          </w:tcPr>
          <w:p w14:paraId="0D3417C4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2089" w:type="dxa"/>
          </w:tcPr>
          <w:p w14:paraId="22807A58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</w:tcPr>
          <w:p w14:paraId="35E24807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</w:tr>
      <w:tr w:rsidR="002C4A30" w:rsidRPr="00AF730A" w14:paraId="462C42B0" w14:textId="77777777" w:rsidTr="00DD4FA5">
        <w:tc>
          <w:tcPr>
            <w:tcW w:w="1244" w:type="dxa"/>
          </w:tcPr>
          <w:p w14:paraId="142A4245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1852" w:type="dxa"/>
          </w:tcPr>
          <w:p w14:paraId="343D091D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2348" w:type="dxa"/>
          </w:tcPr>
          <w:p w14:paraId="24937248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2089" w:type="dxa"/>
          </w:tcPr>
          <w:p w14:paraId="4793F857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</w:tcPr>
          <w:p w14:paraId="12AB06B0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</w:tr>
      <w:tr w:rsidR="002C4A30" w:rsidRPr="00AF730A" w14:paraId="1BBE4E4D" w14:textId="77777777" w:rsidTr="00DD4FA5">
        <w:tc>
          <w:tcPr>
            <w:tcW w:w="1244" w:type="dxa"/>
          </w:tcPr>
          <w:p w14:paraId="2B072EFC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1852" w:type="dxa"/>
          </w:tcPr>
          <w:p w14:paraId="4DA2333E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2348" w:type="dxa"/>
          </w:tcPr>
          <w:p w14:paraId="6294A61E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2089" w:type="dxa"/>
          </w:tcPr>
          <w:p w14:paraId="7BB5A982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</w:tcPr>
          <w:p w14:paraId="0334CD8D" w14:textId="77777777" w:rsidR="002C4A30" w:rsidRPr="00AF730A" w:rsidRDefault="002C4A30">
            <w:pPr>
              <w:rPr>
                <w:rFonts w:ascii="Times New Roman" w:hAnsi="Times New Roman"/>
              </w:rPr>
            </w:pPr>
          </w:p>
        </w:tc>
      </w:tr>
    </w:tbl>
    <w:p w14:paraId="26183E37" w14:textId="77777777" w:rsidR="00906D6C" w:rsidRPr="00AF730A" w:rsidRDefault="00906D6C" w:rsidP="00906D6C">
      <w:pPr>
        <w:ind w:right="461"/>
        <w:rPr>
          <w:rFonts w:ascii="Times New Roman" w:hAnsi="Times New Roman"/>
          <w:color w:val="FF0000"/>
        </w:rPr>
      </w:pPr>
    </w:p>
    <w:p w14:paraId="783452FE" w14:textId="77777777" w:rsidR="00F06D9C" w:rsidRPr="00AF730A" w:rsidRDefault="00F06D9C" w:rsidP="00906D6C">
      <w:pPr>
        <w:ind w:right="461"/>
        <w:rPr>
          <w:rFonts w:ascii="Times New Roman" w:hAnsi="Times New Roman"/>
          <w:color w:val="FF0000"/>
        </w:rPr>
      </w:pPr>
    </w:p>
    <w:p w14:paraId="287D713C" w14:textId="77777777" w:rsidR="00630DFE" w:rsidRPr="00AF730A" w:rsidRDefault="00630DFE" w:rsidP="00630DFE">
      <w:pPr>
        <w:ind w:right="461"/>
        <w:rPr>
          <w:rFonts w:ascii="Times New Roman" w:hAnsi="Times New Roman"/>
        </w:rPr>
      </w:pPr>
    </w:p>
    <w:p w14:paraId="6F6DCBAF" w14:textId="7DDF8D02" w:rsidR="008F2625" w:rsidRPr="00AF730A" w:rsidRDefault="008F2625" w:rsidP="00122BD6">
      <w:pPr>
        <w:numPr>
          <w:ilvl w:val="0"/>
          <w:numId w:val="2"/>
        </w:numPr>
        <w:ind w:right="461"/>
        <w:rPr>
          <w:rFonts w:ascii="Times New Roman" w:hAnsi="Times New Roman"/>
        </w:rPr>
      </w:pPr>
      <w:r w:rsidRPr="221E21A0">
        <w:rPr>
          <w:rFonts w:ascii="Times New Roman" w:hAnsi="Times New Roman"/>
        </w:rPr>
        <w:t xml:space="preserve">Has </w:t>
      </w:r>
      <w:r w:rsidR="00F74698" w:rsidRPr="221E21A0">
        <w:rPr>
          <w:rFonts w:ascii="Times New Roman" w:hAnsi="Times New Roman"/>
        </w:rPr>
        <w:t xml:space="preserve">the </w:t>
      </w:r>
      <w:r w:rsidR="007A3C4D" w:rsidRPr="221E21A0">
        <w:rPr>
          <w:rFonts w:ascii="Times New Roman" w:hAnsi="Times New Roman"/>
        </w:rPr>
        <w:t>company</w:t>
      </w:r>
      <w:r w:rsidRPr="221E21A0">
        <w:rPr>
          <w:rFonts w:ascii="Times New Roman" w:hAnsi="Times New Roman"/>
        </w:rPr>
        <w:t xml:space="preserve"> ever been terminated by a client</w:t>
      </w:r>
      <w:r w:rsidR="005655A1" w:rsidRPr="221E21A0">
        <w:rPr>
          <w:rFonts w:ascii="Times New Roman" w:hAnsi="Times New Roman"/>
        </w:rPr>
        <w:t xml:space="preserve"> or not completed a contract awarded for any reason</w:t>
      </w:r>
      <w:r w:rsidR="2347466B" w:rsidRPr="221E21A0">
        <w:rPr>
          <w:rFonts w:ascii="Times New Roman" w:hAnsi="Times New Roman"/>
        </w:rPr>
        <w:t xml:space="preserve">? </w:t>
      </w:r>
      <w:r w:rsidR="778C7CA7" w:rsidRPr="221E21A0">
        <w:rPr>
          <w:rFonts w:ascii="Times New Roman" w:hAnsi="Times New Roman"/>
        </w:rPr>
        <w:t>If yes, provide detailed information.</w:t>
      </w:r>
      <w:r w:rsidRPr="221E21A0">
        <w:rPr>
          <w:rFonts w:ascii="Times New Roman" w:hAnsi="Times New Roman"/>
        </w:rPr>
        <w:t xml:space="preserve"> </w:t>
      </w:r>
    </w:p>
    <w:p w14:paraId="622BDDF3" w14:textId="77777777" w:rsidR="008F2625" w:rsidRPr="00AF730A" w:rsidRDefault="008F2625" w:rsidP="008F2625">
      <w:pPr>
        <w:ind w:right="461"/>
        <w:rPr>
          <w:rFonts w:ascii="Times New Roman" w:hAnsi="Times New Roman"/>
        </w:rPr>
      </w:pPr>
    </w:p>
    <w:p w14:paraId="47EEAA57" w14:textId="77777777" w:rsidR="008F2625" w:rsidRDefault="008F2625" w:rsidP="008F2625">
      <w:pPr>
        <w:ind w:right="461"/>
        <w:rPr>
          <w:rFonts w:ascii="Times New Roman" w:hAnsi="Times New Roman"/>
        </w:rPr>
      </w:pPr>
    </w:p>
    <w:p w14:paraId="47E75D65" w14:textId="77777777" w:rsidR="00122BD6" w:rsidRDefault="00122BD6" w:rsidP="008F2625">
      <w:pPr>
        <w:ind w:right="461"/>
        <w:rPr>
          <w:rFonts w:ascii="Times New Roman" w:hAnsi="Times New Roman"/>
        </w:rPr>
      </w:pPr>
    </w:p>
    <w:p w14:paraId="5A119C44" w14:textId="751D5E70" w:rsidR="004B4F58" w:rsidRPr="00122BD6" w:rsidRDefault="008F2625">
      <w:pPr>
        <w:numPr>
          <w:ilvl w:val="0"/>
          <w:numId w:val="2"/>
        </w:numPr>
        <w:ind w:right="461"/>
        <w:rPr>
          <w:rFonts w:ascii="Times New Roman" w:hAnsi="Times New Roman"/>
        </w:rPr>
      </w:pPr>
      <w:r w:rsidRPr="221E21A0">
        <w:rPr>
          <w:rFonts w:ascii="Times New Roman" w:hAnsi="Times New Roman"/>
        </w:rPr>
        <w:t xml:space="preserve">Has </w:t>
      </w:r>
      <w:r w:rsidR="00F74698" w:rsidRPr="221E21A0">
        <w:rPr>
          <w:rFonts w:ascii="Times New Roman" w:hAnsi="Times New Roman"/>
        </w:rPr>
        <w:t xml:space="preserve">the </w:t>
      </w:r>
      <w:r w:rsidR="007A3C4D" w:rsidRPr="221E21A0">
        <w:rPr>
          <w:rFonts w:ascii="Times New Roman" w:hAnsi="Times New Roman"/>
        </w:rPr>
        <w:t>company</w:t>
      </w:r>
      <w:r w:rsidRPr="221E21A0">
        <w:rPr>
          <w:rFonts w:ascii="Times New Roman" w:hAnsi="Times New Roman"/>
        </w:rPr>
        <w:t xml:space="preserve"> been involved in bankruptcy or reorganization</w:t>
      </w:r>
      <w:r w:rsidR="18E3C360" w:rsidRPr="221E21A0">
        <w:rPr>
          <w:rFonts w:ascii="Times New Roman" w:hAnsi="Times New Roman"/>
        </w:rPr>
        <w:t xml:space="preserve">? </w:t>
      </w:r>
    </w:p>
    <w:p w14:paraId="70A4B018" w14:textId="77777777" w:rsidR="004B4F58" w:rsidRDefault="004B4F58" w:rsidP="004B4F58">
      <w:pPr>
        <w:ind w:right="461"/>
        <w:rPr>
          <w:rFonts w:ascii="Times New Roman" w:hAnsi="Times New Roman"/>
        </w:rPr>
      </w:pPr>
    </w:p>
    <w:p w14:paraId="55331BF2" w14:textId="77777777" w:rsidR="00E877A1" w:rsidRDefault="00E877A1" w:rsidP="004B4F58">
      <w:pPr>
        <w:ind w:right="461"/>
        <w:rPr>
          <w:rFonts w:ascii="Times New Roman" w:hAnsi="Times New Roman"/>
        </w:rPr>
      </w:pPr>
    </w:p>
    <w:p w14:paraId="0CE84812" w14:textId="77777777" w:rsidR="00E877A1" w:rsidRPr="00AF730A" w:rsidRDefault="00E877A1" w:rsidP="004B4F58">
      <w:pPr>
        <w:ind w:right="461"/>
        <w:rPr>
          <w:rFonts w:ascii="Times New Roman" w:hAnsi="Times New Roman"/>
        </w:rPr>
      </w:pPr>
    </w:p>
    <w:p w14:paraId="79048F49" w14:textId="77777777" w:rsidR="004B4F58" w:rsidRPr="00AF730A" w:rsidRDefault="004B4F58" w:rsidP="004B4F58">
      <w:pPr>
        <w:ind w:right="461"/>
        <w:rPr>
          <w:rFonts w:ascii="Times New Roman" w:hAnsi="Times New Roman"/>
        </w:rPr>
      </w:pPr>
    </w:p>
    <w:p w14:paraId="3EF9EC6A" w14:textId="6B24A476" w:rsidR="008F2625" w:rsidRPr="00AF730A" w:rsidRDefault="008F2625" w:rsidP="00122BD6">
      <w:pPr>
        <w:numPr>
          <w:ilvl w:val="0"/>
          <w:numId w:val="2"/>
        </w:numPr>
        <w:ind w:right="461"/>
        <w:rPr>
          <w:rFonts w:ascii="Times New Roman" w:hAnsi="Times New Roman"/>
        </w:rPr>
      </w:pPr>
      <w:r w:rsidRPr="221E21A0">
        <w:rPr>
          <w:rFonts w:ascii="Times New Roman" w:hAnsi="Times New Roman"/>
        </w:rPr>
        <w:lastRenderedPageBreak/>
        <w:t>Ha</w:t>
      </w:r>
      <w:r w:rsidR="00F74698" w:rsidRPr="221E21A0">
        <w:rPr>
          <w:rFonts w:ascii="Times New Roman" w:hAnsi="Times New Roman"/>
        </w:rPr>
        <w:t xml:space="preserve">s </w:t>
      </w:r>
      <w:r w:rsidR="598F4F25" w:rsidRPr="221E21A0">
        <w:rPr>
          <w:rFonts w:ascii="Times New Roman" w:hAnsi="Times New Roman"/>
        </w:rPr>
        <w:t>the company</w:t>
      </w:r>
      <w:r w:rsidR="00F74698" w:rsidRPr="221E21A0">
        <w:rPr>
          <w:rFonts w:ascii="Times New Roman" w:hAnsi="Times New Roman"/>
        </w:rPr>
        <w:t xml:space="preserve"> </w:t>
      </w:r>
      <w:r w:rsidRPr="221E21A0">
        <w:rPr>
          <w:rFonts w:ascii="Times New Roman" w:hAnsi="Times New Roman"/>
        </w:rPr>
        <w:t>operated under a different name</w:t>
      </w:r>
      <w:r w:rsidR="00B65551" w:rsidRPr="221E21A0">
        <w:rPr>
          <w:rFonts w:ascii="Times New Roman" w:hAnsi="Times New Roman"/>
        </w:rPr>
        <w:t>, alias, or dba</w:t>
      </w:r>
      <w:r w:rsidR="30A13F98" w:rsidRPr="221E21A0">
        <w:rPr>
          <w:rFonts w:ascii="Times New Roman" w:hAnsi="Times New Roman"/>
        </w:rPr>
        <w:t xml:space="preserve">? </w:t>
      </w:r>
      <w:r w:rsidRPr="221E21A0">
        <w:rPr>
          <w:rFonts w:ascii="Times New Roman" w:hAnsi="Times New Roman"/>
        </w:rPr>
        <w:t>If yes, please provide detailed information</w:t>
      </w:r>
      <w:r w:rsidR="00A433DF" w:rsidRPr="221E21A0">
        <w:rPr>
          <w:rFonts w:ascii="Times New Roman" w:hAnsi="Times New Roman"/>
        </w:rPr>
        <w:t>, including names, dates of use, and purpose</w:t>
      </w:r>
      <w:r w:rsidRPr="221E21A0">
        <w:rPr>
          <w:rFonts w:ascii="Times New Roman" w:hAnsi="Times New Roman"/>
        </w:rPr>
        <w:t xml:space="preserve">. </w:t>
      </w:r>
    </w:p>
    <w:p w14:paraId="14EF72F4" w14:textId="77777777" w:rsidR="008F2625" w:rsidRPr="00AF730A" w:rsidRDefault="008F2625" w:rsidP="008F2625">
      <w:pPr>
        <w:ind w:right="461"/>
        <w:rPr>
          <w:rFonts w:ascii="Times New Roman" w:hAnsi="Times New Roman"/>
        </w:rPr>
      </w:pPr>
    </w:p>
    <w:p w14:paraId="4119C951" w14:textId="77777777" w:rsidR="008F2625" w:rsidRPr="00AF730A" w:rsidRDefault="008F2625" w:rsidP="008F2625">
      <w:pPr>
        <w:ind w:right="461"/>
        <w:rPr>
          <w:rFonts w:ascii="Times New Roman" w:hAnsi="Times New Roman"/>
        </w:rPr>
      </w:pPr>
    </w:p>
    <w:p w14:paraId="154CF7A1" w14:textId="77777777" w:rsidR="008F2625" w:rsidRPr="00AF730A" w:rsidRDefault="008F2625" w:rsidP="008F2625">
      <w:pPr>
        <w:ind w:right="461"/>
        <w:rPr>
          <w:rFonts w:ascii="Times New Roman" w:hAnsi="Times New Roman"/>
        </w:rPr>
      </w:pPr>
    </w:p>
    <w:p w14:paraId="48CFE13E" w14:textId="3DFA858A" w:rsidR="00C3795D" w:rsidRPr="00AF730A" w:rsidRDefault="008F2625" w:rsidP="00122BD6">
      <w:pPr>
        <w:numPr>
          <w:ilvl w:val="0"/>
          <w:numId w:val="2"/>
        </w:numPr>
        <w:shd w:val="clear" w:color="auto" w:fill="FFFFFF" w:themeFill="background1"/>
        <w:ind w:right="461"/>
        <w:rPr>
          <w:rFonts w:ascii="Times New Roman" w:hAnsi="Times New Roman"/>
        </w:rPr>
      </w:pPr>
      <w:r w:rsidRPr="221E21A0">
        <w:rPr>
          <w:rFonts w:ascii="Times New Roman" w:hAnsi="Times New Roman"/>
        </w:rPr>
        <w:t xml:space="preserve">Has </w:t>
      </w:r>
      <w:r w:rsidR="00F74698" w:rsidRPr="221E21A0">
        <w:rPr>
          <w:rFonts w:ascii="Times New Roman" w:hAnsi="Times New Roman"/>
        </w:rPr>
        <w:t xml:space="preserve">the </w:t>
      </w:r>
      <w:r w:rsidR="007A3C4D" w:rsidRPr="221E21A0">
        <w:rPr>
          <w:rFonts w:ascii="Times New Roman" w:hAnsi="Times New Roman"/>
        </w:rPr>
        <w:t>company</w:t>
      </w:r>
      <w:r w:rsidRPr="221E21A0">
        <w:rPr>
          <w:rFonts w:ascii="Times New Roman" w:hAnsi="Times New Roman"/>
        </w:rPr>
        <w:t xml:space="preserve"> ever been </w:t>
      </w:r>
      <w:r w:rsidR="0060722B" w:rsidRPr="221E21A0">
        <w:rPr>
          <w:rFonts w:ascii="Times New Roman" w:hAnsi="Times New Roman"/>
        </w:rPr>
        <w:t xml:space="preserve">a party to </w:t>
      </w:r>
      <w:r w:rsidRPr="221E21A0">
        <w:rPr>
          <w:rFonts w:ascii="Times New Roman" w:hAnsi="Times New Roman"/>
        </w:rPr>
        <w:t>claims, litigation</w:t>
      </w:r>
      <w:r w:rsidR="00874D18" w:rsidRPr="221E21A0">
        <w:rPr>
          <w:rFonts w:ascii="Times New Roman" w:hAnsi="Times New Roman"/>
        </w:rPr>
        <w:t>,</w:t>
      </w:r>
      <w:r w:rsidRPr="221E21A0">
        <w:rPr>
          <w:rFonts w:ascii="Times New Roman" w:hAnsi="Times New Roman"/>
        </w:rPr>
        <w:t xml:space="preserve"> or arbitration</w:t>
      </w:r>
      <w:r w:rsidR="0060722B" w:rsidRPr="221E21A0">
        <w:rPr>
          <w:rFonts w:ascii="Times New Roman" w:hAnsi="Times New Roman"/>
        </w:rPr>
        <w:t xml:space="preserve"> regarding asbestos abatement or other closely related service</w:t>
      </w:r>
      <w:r w:rsidR="2C204718" w:rsidRPr="221E21A0">
        <w:rPr>
          <w:rFonts w:ascii="Times New Roman" w:hAnsi="Times New Roman"/>
        </w:rPr>
        <w:t xml:space="preserve">? </w:t>
      </w:r>
      <w:r w:rsidR="4C63385B" w:rsidRPr="221E21A0">
        <w:rPr>
          <w:rFonts w:ascii="Times New Roman" w:hAnsi="Times New Roman"/>
        </w:rPr>
        <w:t xml:space="preserve">If yes, provide detailed information including case name, number, year, and court or </w:t>
      </w:r>
      <w:r w:rsidR="39EBF154" w:rsidRPr="221E21A0">
        <w:rPr>
          <w:rFonts w:ascii="Times New Roman" w:hAnsi="Times New Roman"/>
        </w:rPr>
        <w:t>authority</w:t>
      </w:r>
      <w:r w:rsidR="4C63385B" w:rsidRPr="221E21A0">
        <w:rPr>
          <w:rFonts w:ascii="Times New Roman" w:hAnsi="Times New Roman"/>
        </w:rPr>
        <w:t>.</w:t>
      </w:r>
    </w:p>
    <w:p w14:paraId="6A00EAF3" w14:textId="77777777" w:rsidR="00A433DF" w:rsidRPr="00AF730A" w:rsidRDefault="00A433DF" w:rsidP="00874D18">
      <w:pPr>
        <w:ind w:left="720" w:right="461"/>
        <w:rPr>
          <w:rFonts w:ascii="Times New Roman" w:hAnsi="Times New Roman"/>
        </w:rPr>
      </w:pPr>
    </w:p>
    <w:p w14:paraId="40426DE7" w14:textId="77777777" w:rsidR="00A433DF" w:rsidRPr="00AF730A" w:rsidRDefault="00A433DF" w:rsidP="00874D18">
      <w:pPr>
        <w:ind w:left="720" w:right="461"/>
        <w:rPr>
          <w:rFonts w:ascii="Times New Roman" w:hAnsi="Times New Roman"/>
        </w:rPr>
      </w:pPr>
    </w:p>
    <w:p w14:paraId="4F7F19E6" w14:textId="77777777" w:rsidR="00A433DF" w:rsidRPr="00AF730A" w:rsidRDefault="00A433DF" w:rsidP="00874D18">
      <w:pPr>
        <w:ind w:left="720" w:right="461"/>
        <w:rPr>
          <w:rFonts w:ascii="Times New Roman" w:hAnsi="Times New Roman"/>
        </w:rPr>
      </w:pPr>
    </w:p>
    <w:p w14:paraId="5A11645F" w14:textId="77777777" w:rsidR="00F8481E" w:rsidRPr="00AF730A" w:rsidRDefault="00F0743D" w:rsidP="00F8481E">
      <w:pPr>
        <w:pStyle w:val="ListParagraph"/>
        <w:numPr>
          <w:ilvl w:val="0"/>
          <w:numId w:val="4"/>
        </w:numPr>
        <w:ind w:right="461"/>
        <w:rPr>
          <w:rFonts w:ascii="Times New Roman" w:hAnsi="Times New Roman"/>
          <w:b/>
        </w:rPr>
      </w:pPr>
      <w:r w:rsidRPr="00AF730A">
        <w:rPr>
          <w:rFonts w:ascii="Times New Roman" w:hAnsi="Times New Roman"/>
          <w:b/>
        </w:rPr>
        <w:t>H</w:t>
      </w:r>
      <w:r w:rsidR="00F8481E" w:rsidRPr="00AF730A">
        <w:rPr>
          <w:rFonts w:ascii="Times New Roman" w:hAnsi="Times New Roman"/>
          <w:b/>
        </w:rPr>
        <w:t>ealth and Safety</w:t>
      </w:r>
      <w:r w:rsidRPr="00AF730A">
        <w:rPr>
          <w:rFonts w:ascii="Times New Roman" w:hAnsi="Times New Roman"/>
          <w:b/>
        </w:rPr>
        <w:t xml:space="preserve"> Information</w:t>
      </w:r>
    </w:p>
    <w:p w14:paraId="684465DA" w14:textId="77777777" w:rsidR="00F8481E" w:rsidRPr="00AF730A" w:rsidRDefault="00F8481E" w:rsidP="00F8481E">
      <w:pPr>
        <w:pStyle w:val="ListParagraph"/>
        <w:ind w:right="461"/>
        <w:rPr>
          <w:rFonts w:ascii="Times New Roman" w:hAnsi="Times New Roman"/>
          <w:b/>
        </w:rPr>
      </w:pPr>
    </w:p>
    <w:p w14:paraId="23045821" w14:textId="268ADC7D" w:rsidR="007A3C4D" w:rsidRPr="00AF730A" w:rsidRDefault="007A3C4D" w:rsidP="00122BD6">
      <w:pPr>
        <w:numPr>
          <w:ilvl w:val="0"/>
          <w:numId w:val="2"/>
        </w:numPr>
        <w:ind w:right="461"/>
        <w:rPr>
          <w:rFonts w:ascii="Times New Roman" w:hAnsi="Times New Roman"/>
        </w:rPr>
      </w:pPr>
      <w:r w:rsidRPr="221E21A0">
        <w:rPr>
          <w:rFonts w:ascii="Times New Roman" w:hAnsi="Times New Roman"/>
        </w:rPr>
        <w:t xml:space="preserve">Does </w:t>
      </w:r>
      <w:r w:rsidR="00F74698" w:rsidRPr="221E21A0">
        <w:rPr>
          <w:rFonts w:ascii="Times New Roman" w:hAnsi="Times New Roman"/>
        </w:rPr>
        <w:t xml:space="preserve">the </w:t>
      </w:r>
      <w:r w:rsidRPr="221E21A0">
        <w:rPr>
          <w:rFonts w:ascii="Times New Roman" w:hAnsi="Times New Roman"/>
        </w:rPr>
        <w:t>company have a designated health and safety officer</w:t>
      </w:r>
      <w:r w:rsidR="6FEA690E" w:rsidRPr="221E21A0">
        <w:rPr>
          <w:rFonts w:ascii="Times New Roman" w:hAnsi="Times New Roman"/>
        </w:rPr>
        <w:t xml:space="preserve">? </w:t>
      </w:r>
      <w:r w:rsidR="136ED1B4" w:rsidRPr="221E21A0">
        <w:rPr>
          <w:rFonts w:ascii="Times New Roman" w:hAnsi="Times New Roman"/>
        </w:rPr>
        <w:t>If yes, provide contact information and resume.</w:t>
      </w:r>
    </w:p>
    <w:p w14:paraId="2186DE09" w14:textId="77777777" w:rsidR="00741DE6" w:rsidRPr="00AF730A" w:rsidRDefault="00741DE6" w:rsidP="00741DE6">
      <w:pPr>
        <w:ind w:right="461"/>
        <w:rPr>
          <w:rFonts w:ascii="Times New Roman" w:hAnsi="Times New Roman"/>
        </w:rPr>
      </w:pPr>
    </w:p>
    <w:p w14:paraId="1CD7B1EF" w14:textId="77777777" w:rsidR="00EC4081" w:rsidRPr="00AF730A" w:rsidRDefault="00EC4081" w:rsidP="00F146AA">
      <w:pPr>
        <w:ind w:right="461"/>
        <w:rPr>
          <w:rFonts w:ascii="Times New Roman" w:hAnsi="Times New Roman"/>
        </w:rPr>
      </w:pPr>
    </w:p>
    <w:p w14:paraId="19D1E4C9" w14:textId="77777777" w:rsidR="00F146AA" w:rsidRPr="00AF730A" w:rsidRDefault="00F146AA" w:rsidP="00F146AA">
      <w:pPr>
        <w:ind w:right="461"/>
        <w:rPr>
          <w:rFonts w:ascii="Times New Roman" w:hAnsi="Times New Roman"/>
        </w:rPr>
      </w:pPr>
    </w:p>
    <w:p w14:paraId="2442A706" w14:textId="77777777" w:rsidR="00F146AA" w:rsidRPr="00AF730A" w:rsidRDefault="00806185" w:rsidP="00122BD6">
      <w:pPr>
        <w:numPr>
          <w:ilvl w:val="0"/>
          <w:numId w:val="2"/>
        </w:numPr>
        <w:ind w:right="461"/>
        <w:rPr>
          <w:rFonts w:ascii="Times New Roman" w:hAnsi="Times New Roman"/>
        </w:rPr>
      </w:pPr>
      <w:r w:rsidRPr="00AF730A">
        <w:rPr>
          <w:rFonts w:ascii="Times New Roman" w:hAnsi="Times New Roman"/>
        </w:rPr>
        <w:t>Please describe the company’s expectation of a supervisor acting as the competent person on a project site, including responsibilities, daily tasks, and other relevant details.</w:t>
      </w:r>
    </w:p>
    <w:p w14:paraId="2C0E46E8" w14:textId="77777777" w:rsidR="00242C6E" w:rsidRPr="00AF730A" w:rsidRDefault="00242C6E" w:rsidP="00242C6E">
      <w:pPr>
        <w:ind w:right="461"/>
        <w:rPr>
          <w:rFonts w:ascii="Times New Roman" w:hAnsi="Times New Roman"/>
        </w:rPr>
      </w:pPr>
    </w:p>
    <w:p w14:paraId="3AC2EED3" w14:textId="77777777" w:rsidR="00242C6E" w:rsidRPr="00AF730A" w:rsidRDefault="00242C6E" w:rsidP="00242C6E">
      <w:pPr>
        <w:ind w:right="461"/>
        <w:rPr>
          <w:rFonts w:ascii="Times New Roman" w:hAnsi="Times New Roman"/>
        </w:rPr>
      </w:pPr>
    </w:p>
    <w:p w14:paraId="6350E580" w14:textId="77777777" w:rsidR="00242C6E" w:rsidRPr="00AF730A" w:rsidRDefault="00242C6E" w:rsidP="00242C6E">
      <w:pPr>
        <w:ind w:right="461"/>
        <w:rPr>
          <w:rFonts w:ascii="Times New Roman" w:hAnsi="Times New Roman"/>
        </w:rPr>
      </w:pPr>
    </w:p>
    <w:p w14:paraId="318138F7" w14:textId="3E2C2232" w:rsidR="00806185" w:rsidRPr="00AF730A" w:rsidRDefault="00806185" w:rsidP="00122BD6">
      <w:pPr>
        <w:numPr>
          <w:ilvl w:val="0"/>
          <w:numId w:val="2"/>
        </w:numPr>
        <w:ind w:right="461"/>
        <w:rPr>
          <w:rFonts w:ascii="Times New Roman" w:hAnsi="Times New Roman"/>
        </w:rPr>
      </w:pPr>
      <w:r w:rsidRPr="00AF730A">
        <w:rPr>
          <w:rFonts w:ascii="Times New Roman" w:hAnsi="Times New Roman"/>
        </w:rPr>
        <w:t>Please describe the company’s typical work area set-up and removal methods for a</w:t>
      </w:r>
      <w:r w:rsidR="005222F3" w:rsidRPr="00AF730A">
        <w:rPr>
          <w:rFonts w:ascii="Times New Roman" w:hAnsi="Times New Roman"/>
        </w:rPr>
        <w:t xml:space="preserve"> non-friable</w:t>
      </w:r>
      <w:r w:rsidR="0052410C" w:rsidRPr="00AF730A">
        <w:rPr>
          <w:rFonts w:ascii="Times New Roman" w:hAnsi="Times New Roman"/>
        </w:rPr>
        <w:t xml:space="preserve"> </w:t>
      </w:r>
      <w:r w:rsidRPr="00AF730A">
        <w:rPr>
          <w:rFonts w:ascii="Times New Roman" w:hAnsi="Times New Roman"/>
        </w:rPr>
        <w:t>asbestos floor tile and mastic removal project.</w:t>
      </w:r>
    </w:p>
    <w:p w14:paraId="457330ED" w14:textId="77777777" w:rsidR="00242C6E" w:rsidRPr="00AF730A" w:rsidRDefault="00242C6E" w:rsidP="00806185">
      <w:pPr>
        <w:ind w:left="720" w:right="461"/>
        <w:rPr>
          <w:rFonts w:ascii="Times New Roman" w:hAnsi="Times New Roman"/>
        </w:rPr>
      </w:pPr>
    </w:p>
    <w:p w14:paraId="3E1D8E66" w14:textId="77777777" w:rsidR="00EA120C" w:rsidRPr="00AF730A" w:rsidRDefault="00EA120C" w:rsidP="00806185">
      <w:pPr>
        <w:ind w:left="720" w:right="461"/>
        <w:rPr>
          <w:rFonts w:ascii="Times New Roman" w:hAnsi="Times New Roman"/>
        </w:rPr>
      </w:pPr>
    </w:p>
    <w:p w14:paraId="5F85881E" w14:textId="77777777" w:rsidR="00EA120C" w:rsidRPr="00AF730A" w:rsidRDefault="00EA120C" w:rsidP="00122BD6">
      <w:pPr>
        <w:numPr>
          <w:ilvl w:val="0"/>
          <w:numId w:val="2"/>
        </w:numPr>
        <w:ind w:right="461"/>
        <w:rPr>
          <w:rFonts w:ascii="Times New Roman" w:hAnsi="Times New Roman"/>
        </w:rPr>
      </w:pPr>
      <w:r w:rsidRPr="221E21A0">
        <w:rPr>
          <w:rFonts w:ascii="Times New Roman" w:hAnsi="Times New Roman"/>
        </w:rPr>
        <w:t xml:space="preserve">Does the company have a written accident </w:t>
      </w:r>
      <w:r w:rsidRPr="000779E1">
        <w:rPr>
          <w:rFonts w:ascii="Times New Roman" w:hAnsi="Times New Roman"/>
          <w:b/>
          <w:bCs/>
        </w:rPr>
        <w:t>prevention</w:t>
      </w:r>
      <w:r w:rsidRPr="221E21A0">
        <w:rPr>
          <w:rFonts w:ascii="Times New Roman" w:hAnsi="Times New Roman"/>
        </w:rPr>
        <w:t xml:space="preserve"> program?  </w:t>
      </w:r>
      <w:bookmarkStart w:id="1" w:name="_Int_z5U98RCq"/>
      <w:r w:rsidRPr="221E21A0">
        <w:rPr>
          <w:rFonts w:ascii="Times New Roman" w:hAnsi="Times New Roman"/>
        </w:rPr>
        <w:t>If yes, please provide a copy.</w:t>
      </w:r>
      <w:bookmarkEnd w:id="1"/>
    </w:p>
    <w:p w14:paraId="6F28BBBA" w14:textId="77777777" w:rsidR="007A3C4D" w:rsidRPr="00AF730A" w:rsidRDefault="007A3C4D" w:rsidP="007A3C4D">
      <w:pPr>
        <w:ind w:right="461"/>
        <w:rPr>
          <w:rFonts w:ascii="Times New Roman" w:hAnsi="Times New Roman"/>
        </w:rPr>
      </w:pPr>
    </w:p>
    <w:p w14:paraId="08B6C14A" w14:textId="77777777" w:rsidR="007A3C4D" w:rsidRPr="00AF730A" w:rsidRDefault="007A3C4D" w:rsidP="007A3C4D">
      <w:pPr>
        <w:ind w:right="461"/>
        <w:rPr>
          <w:rFonts w:ascii="Times New Roman" w:hAnsi="Times New Roman"/>
        </w:rPr>
      </w:pPr>
    </w:p>
    <w:p w14:paraId="6621EAF4" w14:textId="77777777" w:rsidR="007A3C4D" w:rsidRPr="00AF730A" w:rsidRDefault="007A3C4D" w:rsidP="007A3C4D">
      <w:pPr>
        <w:ind w:right="461"/>
        <w:rPr>
          <w:rFonts w:ascii="Times New Roman" w:hAnsi="Times New Roman"/>
        </w:rPr>
      </w:pPr>
    </w:p>
    <w:p w14:paraId="26CC0EDD" w14:textId="10BF3EC4" w:rsidR="003410CB" w:rsidRDefault="00F260F7" w:rsidP="499E5D98">
      <w:pPr>
        <w:numPr>
          <w:ilvl w:val="0"/>
          <w:numId w:val="2"/>
        </w:numPr>
        <w:ind w:right="461"/>
        <w:rPr>
          <w:rFonts w:ascii="Times New Roman" w:hAnsi="Times New Roman"/>
        </w:rPr>
      </w:pPr>
      <w:r w:rsidRPr="499E5D98">
        <w:rPr>
          <w:rFonts w:ascii="Times New Roman" w:hAnsi="Times New Roman"/>
        </w:rPr>
        <w:lastRenderedPageBreak/>
        <w:t xml:space="preserve">In the table below, please indicate if the company has </w:t>
      </w:r>
      <w:bookmarkStart w:id="2" w:name="_Int_uyIpWhJy"/>
      <w:r w:rsidRPr="499E5D98">
        <w:rPr>
          <w:rFonts w:ascii="Times New Roman" w:hAnsi="Times New Roman"/>
        </w:rPr>
        <w:t>the listed written</w:t>
      </w:r>
      <w:bookmarkEnd w:id="2"/>
      <w:r w:rsidRPr="499E5D98">
        <w:rPr>
          <w:rFonts w:ascii="Times New Roman" w:hAnsi="Times New Roman"/>
        </w:rPr>
        <w:t xml:space="preserve"> safety programs</w:t>
      </w:r>
      <w:r w:rsidR="7A9CEF01" w:rsidRPr="499E5D98">
        <w:rPr>
          <w:rFonts w:ascii="Times New Roman" w:hAnsi="Times New Roman"/>
        </w:rPr>
        <w:t xml:space="preserve">. </w:t>
      </w:r>
      <w:r w:rsidRPr="499E5D98">
        <w:rPr>
          <w:rFonts w:ascii="Times New Roman" w:hAnsi="Times New Roman"/>
        </w:rPr>
        <w:t xml:space="preserve">Additionally, please </w:t>
      </w:r>
      <w:r w:rsidRPr="000779E1">
        <w:rPr>
          <w:rFonts w:ascii="Times New Roman" w:hAnsi="Times New Roman"/>
          <w:b/>
          <w:bCs/>
          <w:color w:val="000000" w:themeColor="text1"/>
        </w:rPr>
        <w:t xml:space="preserve">submit copies of each of the four plans highlighted in yellow with this </w:t>
      </w:r>
      <w:r w:rsidRPr="000779E1">
        <w:rPr>
          <w:rFonts w:ascii="Times New Roman" w:hAnsi="Times New Roman"/>
          <w:b/>
          <w:bCs/>
        </w:rPr>
        <w:t>application package</w:t>
      </w:r>
      <w:r w:rsidRPr="499E5D98">
        <w:rPr>
          <w:rFonts w:ascii="Times New Roman" w:hAnsi="Times New Roman"/>
        </w:rPr>
        <w:t xml:space="preserve">. </w:t>
      </w:r>
      <w:r w:rsidRPr="499E5D98">
        <w:rPr>
          <w:rFonts w:ascii="Times New Roman" w:hAnsi="Times New Roman"/>
          <w:i/>
          <w:iCs/>
        </w:rPr>
        <w:t>Please note, MSU EHS reserves the right to request copies of all written safety programs</w:t>
      </w:r>
      <w:r w:rsidR="006F3042">
        <w:rPr>
          <w:rFonts w:ascii="Times New Roman" w:hAnsi="Times New Roman"/>
          <w:i/>
          <w:iCs/>
        </w:rPr>
        <w:t xml:space="preserve"> in the future</w:t>
      </w:r>
      <w:r w:rsidRPr="499E5D98">
        <w:rPr>
          <w:rFonts w:ascii="Times New Roman" w:hAnsi="Times New Roman"/>
          <w:i/>
          <w:iCs/>
        </w:rPr>
        <w:t xml:space="preserve"> if the company is qualified for</w:t>
      </w:r>
      <w:r w:rsidR="006F3042">
        <w:rPr>
          <w:rFonts w:ascii="Times New Roman" w:hAnsi="Times New Roman"/>
          <w:i/>
          <w:iCs/>
        </w:rPr>
        <w:t xml:space="preserve"> work at MSU.</w:t>
      </w:r>
    </w:p>
    <w:p w14:paraId="71D71594" w14:textId="77777777" w:rsidR="003410CB" w:rsidRDefault="003410CB" w:rsidP="00C07B11">
      <w:pPr>
        <w:pStyle w:val="ListParagraph"/>
        <w:ind w:left="1080" w:right="461"/>
        <w:rPr>
          <w:rFonts w:ascii="Times New Roman" w:hAnsi="Times New Roman"/>
        </w:rPr>
      </w:pPr>
    </w:p>
    <w:p w14:paraId="264602AB" w14:textId="77777777" w:rsidR="0050619B" w:rsidRPr="00AF730A" w:rsidRDefault="0050619B" w:rsidP="00C07B11">
      <w:pPr>
        <w:pStyle w:val="ListParagraph"/>
        <w:ind w:left="1080" w:right="461"/>
        <w:rPr>
          <w:rFonts w:ascii="Times New Roman" w:hAnsi="Times New Roman"/>
        </w:rPr>
      </w:pP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4405"/>
        <w:gridCol w:w="3330"/>
      </w:tblGrid>
      <w:tr w:rsidR="007315A1" w:rsidRPr="007A7761" w14:paraId="5613AE9B" w14:textId="77777777" w:rsidTr="007315A1">
        <w:trPr>
          <w:trHeight w:val="440"/>
        </w:trPr>
        <w:tc>
          <w:tcPr>
            <w:tcW w:w="4405" w:type="dxa"/>
            <w:shd w:val="clear" w:color="auto" w:fill="E8E8E8" w:themeFill="background2"/>
            <w:vAlign w:val="bottom"/>
          </w:tcPr>
          <w:p w14:paraId="0AEC7A68" w14:textId="77777777" w:rsidR="007315A1" w:rsidRPr="00392831" w:rsidRDefault="007315A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92831">
              <w:rPr>
                <w:rFonts w:ascii="Times New Roman" w:hAnsi="Times New Roman"/>
                <w:b/>
                <w:bCs/>
              </w:rPr>
              <w:t>Plan Name</w:t>
            </w:r>
          </w:p>
        </w:tc>
        <w:tc>
          <w:tcPr>
            <w:tcW w:w="3330" w:type="dxa"/>
            <w:shd w:val="clear" w:color="auto" w:fill="E8E8E8" w:themeFill="background2"/>
            <w:vAlign w:val="bottom"/>
          </w:tcPr>
          <w:p w14:paraId="2D20957D" w14:textId="77777777" w:rsidR="007315A1" w:rsidRPr="00392831" w:rsidRDefault="007315A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92831">
              <w:rPr>
                <w:rFonts w:ascii="Times New Roman" w:hAnsi="Times New Roman"/>
                <w:b/>
                <w:bCs/>
              </w:rPr>
              <w:t>Written Plan Available (Y/N)</w:t>
            </w:r>
          </w:p>
        </w:tc>
      </w:tr>
      <w:tr w:rsidR="007315A1" w14:paraId="5149D62B" w14:textId="77777777" w:rsidTr="00392831">
        <w:trPr>
          <w:trHeight w:val="584"/>
        </w:trPr>
        <w:tc>
          <w:tcPr>
            <w:tcW w:w="4405" w:type="dxa"/>
            <w:vAlign w:val="center"/>
          </w:tcPr>
          <w:p w14:paraId="4C1E541D" w14:textId="77777777" w:rsidR="007315A1" w:rsidRPr="00392831" w:rsidRDefault="007315A1">
            <w:pPr>
              <w:rPr>
                <w:rFonts w:ascii="Times New Roman" w:hAnsi="Times New Roman"/>
              </w:rPr>
            </w:pPr>
            <w:r w:rsidRPr="00392831">
              <w:rPr>
                <w:rFonts w:ascii="Times New Roman" w:hAnsi="Times New Roman"/>
              </w:rPr>
              <w:t>Aerial Lift/Bucket Truck</w:t>
            </w:r>
          </w:p>
        </w:tc>
        <w:tc>
          <w:tcPr>
            <w:tcW w:w="3330" w:type="dxa"/>
            <w:vAlign w:val="center"/>
          </w:tcPr>
          <w:p w14:paraId="428DB447" w14:textId="77777777" w:rsidR="007315A1" w:rsidRPr="00392831" w:rsidRDefault="007315A1"/>
        </w:tc>
      </w:tr>
      <w:tr w:rsidR="007315A1" w14:paraId="3CCF44BE" w14:textId="77777777" w:rsidTr="00392831">
        <w:trPr>
          <w:trHeight w:val="584"/>
        </w:trPr>
        <w:tc>
          <w:tcPr>
            <w:tcW w:w="4405" w:type="dxa"/>
            <w:vAlign w:val="center"/>
          </w:tcPr>
          <w:p w14:paraId="18AA0950" w14:textId="77777777" w:rsidR="007315A1" w:rsidRPr="00392831" w:rsidRDefault="007315A1">
            <w:pPr>
              <w:rPr>
                <w:rFonts w:ascii="Times New Roman" w:hAnsi="Times New Roman"/>
              </w:rPr>
            </w:pPr>
            <w:r w:rsidRPr="00392831">
              <w:rPr>
                <w:rFonts w:ascii="Times New Roman" w:hAnsi="Times New Roman"/>
              </w:rPr>
              <w:t>Bloodborne Pathogens Program</w:t>
            </w:r>
          </w:p>
        </w:tc>
        <w:tc>
          <w:tcPr>
            <w:tcW w:w="3330" w:type="dxa"/>
            <w:vAlign w:val="center"/>
          </w:tcPr>
          <w:p w14:paraId="4E3405CC" w14:textId="77777777" w:rsidR="007315A1" w:rsidRPr="00392831" w:rsidRDefault="007315A1"/>
        </w:tc>
      </w:tr>
      <w:tr w:rsidR="007315A1" w14:paraId="6520D982" w14:textId="77777777" w:rsidTr="00392831">
        <w:trPr>
          <w:trHeight w:val="584"/>
        </w:trPr>
        <w:tc>
          <w:tcPr>
            <w:tcW w:w="4405" w:type="dxa"/>
            <w:vAlign w:val="center"/>
          </w:tcPr>
          <w:p w14:paraId="768CFA7F" w14:textId="77777777" w:rsidR="007315A1" w:rsidRPr="00392831" w:rsidRDefault="007315A1">
            <w:pPr>
              <w:rPr>
                <w:rFonts w:ascii="Times New Roman" w:hAnsi="Times New Roman"/>
              </w:rPr>
            </w:pPr>
            <w:r w:rsidRPr="00392831">
              <w:rPr>
                <w:rFonts w:ascii="Times New Roman" w:hAnsi="Times New Roman"/>
              </w:rPr>
              <w:t>Confined Space Programs</w:t>
            </w:r>
          </w:p>
        </w:tc>
        <w:tc>
          <w:tcPr>
            <w:tcW w:w="3330" w:type="dxa"/>
            <w:vAlign w:val="center"/>
          </w:tcPr>
          <w:p w14:paraId="1972D34C" w14:textId="77777777" w:rsidR="007315A1" w:rsidRPr="00392831" w:rsidRDefault="007315A1"/>
        </w:tc>
      </w:tr>
      <w:tr w:rsidR="007315A1" w14:paraId="4F8ECC3E" w14:textId="77777777" w:rsidTr="00392831">
        <w:trPr>
          <w:trHeight w:val="584"/>
        </w:trPr>
        <w:tc>
          <w:tcPr>
            <w:tcW w:w="4405" w:type="dxa"/>
            <w:vAlign w:val="center"/>
          </w:tcPr>
          <w:p w14:paraId="38453455" w14:textId="77777777" w:rsidR="007315A1" w:rsidRPr="00392831" w:rsidRDefault="007315A1">
            <w:pPr>
              <w:rPr>
                <w:rFonts w:ascii="Times New Roman" w:hAnsi="Times New Roman"/>
              </w:rPr>
            </w:pPr>
            <w:r w:rsidRPr="00392831">
              <w:rPr>
                <w:rFonts w:ascii="Times New Roman" w:hAnsi="Times New Roman"/>
              </w:rPr>
              <w:t>Cranes and Hoists Safety</w:t>
            </w:r>
          </w:p>
        </w:tc>
        <w:tc>
          <w:tcPr>
            <w:tcW w:w="3330" w:type="dxa"/>
            <w:vAlign w:val="center"/>
          </w:tcPr>
          <w:p w14:paraId="51F56E21" w14:textId="77777777" w:rsidR="007315A1" w:rsidRPr="00392831" w:rsidRDefault="007315A1"/>
        </w:tc>
      </w:tr>
      <w:tr w:rsidR="007315A1" w14:paraId="679030EC" w14:textId="77777777" w:rsidTr="00392831">
        <w:trPr>
          <w:trHeight w:val="584"/>
        </w:trPr>
        <w:tc>
          <w:tcPr>
            <w:tcW w:w="4405" w:type="dxa"/>
            <w:vAlign w:val="center"/>
          </w:tcPr>
          <w:p w14:paraId="343E41B6" w14:textId="77777777" w:rsidR="007315A1" w:rsidRPr="00392831" w:rsidRDefault="007315A1">
            <w:pPr>
              <w:rPr>
                <w:rFonts w:ascii="Times New Roman" w:hAnsi="Times New Roman"/>
              </w:rPr>
            </w:pPr>
            <w:r w:rsidRPr="00392831">
              <w:rPr>
                <w:rFonts w:ascii="Times New Roman" w:hAnsi="Times New Roman"/>
              </w:rPr>
              <w:t>Emergency Response Program</w:t>
            </w:r>
          </w:p>
        </w:tc>
        <w:tc>
          <w:tcPr>
            <w:tcW w:w="3330" w:type="dxa"/>
            <w:vAlign w:val="center"/>
          </w:tcPr>
          <w:p w14:paraId="536BBF21" w14:textId="77777777" w:rsidR="007315A1" w:rsidRPr="00392831" w:rsidRDefault="007315A1"/>
        </w:tc>
      </w:tr>
      <w:tr w:rsidR="007315A1" w14:paraId="65A88B6B" w14:textId="77777777" w:rsidTr="00392831">
        <w:trPr>
          <w:trHeight w:val="584"/>
        </w:trPr>
        <w:tc>
          <w:tcPr>
            <w:tcW w:w="4405" w:type="dxa"/>
            <w:shd w:val="clear" w:color="auto" w:fill="FFFF99"/>
            <w:vAlign w:val="center"/>
          </w:tcPr>
          <w:p w14:paraId="21B1C912" w14:textId="77777777" w:rsidR="007315A1" w:rsidRPr="00392831" w:rsidRDefault="007315A1">
            <w:r w:rsidRPr="00392831">
              <w:rPr>
                <w:rFonts w:ascii="Times New Roman" w:hAnsi="Times New Roman"/>
              </w:rPr>
              <w:t>Excavation</w:t>
            </w:r>
          </w:p>
        </w:tc>
        <w:tc>
          <w:tcPr>
            <w:tcW w:w="3330" w:type="dxa"/>
            <w:shd w:val="clear" w:color="auto" w:fill="FFFF99"/>
            <w:vAlign w:val="center"/>
          </w:tcPr>
          <w:p w14:paraId="3C7B6A44" w14:textId="77777777" w:rsidR="007315A1" w:rsidRPr="00392831" w:rsidRDefault="007315A1"/>
        </w:tc>
      </w:tr>
      <w:tr w:rsidR="007315A1" w14:paraId="295CDF46" w14:textId="77777777" w:rsidTr="00392831">
        <w:trPr>
          <w:trHeight w:val="584"/>
        </w:trPr>
        <w:tc>
          <w:tcPr>
            <w:tcW w:w="4405" w:type="dxa"/>
            <w:vAlign w:val="center"/>
          </w:tcPr>
          <w:p w14:paraId="0DF9641C" w14:textId="77777777" w:rsidR="007315A1" w:rsidRPr="00392831" w:rsidRDefault="007315A1">
            <w:pPr>
              <w:rPr>
                <w:rFonts w:ascii="Times New Roman" w:hAnsi="Times New Roman"/>
              </w:rPr>
            </w:pPr>
            <w:r w:rsidRPr="00392831">
              <w:rPr>
                <w:rFonts w:ascii="Times New Roman" w:hAnsi="Times New Roman"/>
              </w:rPr>
              <w:t>Fall Protection Program</w:t>
            </w:r>
          </w:p>
        </w:tc>
        <w:tc>
          <w:tcPr>
            <w:tcW w:w="3330" w:type="dxa"/>
            <w:vAlign w:val="center"/>
          </w:tcPr>
          <w:p w14:paraId="338250A7" w14:textId="77777777" w:rsidR="007315A1" w:rsidRPr="00392831" w:rsidRDefault="007315A1"/>
        </w:tc>
      </w:tr>
      <w:tr w:rsidR="007315A1" w14:paraId="1D796F95" w14:textId="77777777" w:rsidTr="00392831">
        <w:trPr>
          <w:trHeight w:val="584"/>
        </w:trPr>
        <w:tc>
          <w:tcPr>
            <w:tcW w:w="4405" w:type="dxa"/>
            <w:vAlign w:val="center"/>
          </w:tcPr>
          <w:p w14:paraId="6AEE5AA4" w14:textId="2FDEADFF" w:rsidR="007315A1" w:rsidRPr="00392831" w:rsidRDefault="007315A1">
            <w:pPr>
              <w:rPr>
                <w:rFonts w:ascii="Times New Roman" w:hAnsi="Times New Roman"/>
              </w:rPr>
            </w:pPr>
            <w:r w:rsidRPr="00392831">
              <w:rPr>
                <w:rFonts w:ascii="Times New Roman" w:hAnsi="Times New Roman"/>
              </w:rPr>
              <w:t xml:space="preserve">Fire Prevention Plan/Hot </w:t>
            </w:r>
            <w:r w:rsidR="000325A2">
              <w:rPr>
                <w:rFonts w:ascii="Times New Roman" w:hAnsi="Times New Roman"/>
              </w:rPr>
              <w:t>W</w:t>
            </w:r>
            <w:r w:rsidRPr="00392831">
              <w:rPr>
                <w:rFonts w:ascii="Times New Roman" w:hAnsi="Times New Roman"/>
              </w:rPr>
              <w:t>ork Permit</w:t>
            </w:r>
          </w:p>
        </w:tc>
        <w:tc>
          <w:tcPr>
            <w:tcW w:w="3330" w:type="dxa"/>
            <w:vAlign w:val="center"/>
          </w:tcPr>
          <w:p w14:paraId="55183A17" w14:textId="77777777" w:rsidR="007315A1" w:rsidRPr="00392831" w:rsidRDefault="007315A1"/>
        </w:tc>
      </w:tr>
      <w:tr w:rsidR="007315A1" w14:paraId="3381D19F" w14:textId="77777777" w:rsidTr="00392831">
        <w:trPr>
          <w:trHeight w:val="584"/>
        </w:trPr>
        <w:tc>
          <w:tcPr>
            <w:tcW w:w="4405" w:type="dxa"/>
            <w:vAlign w:val="center"/>
          </w:tcPr>
          <w:p w14:paraId="56BA57D5" w14:textId="77777777" w:rsidR="007315A1" w:rsidRPr="00392831" w:rsidRDefault="007315A1">
            <w:pPr>
              <w:rPr>
                <w:rFonts w:ascii="Times New Roman" w:hAnsi="Times New Roman"/>
              </w:rPr>
            </w:pPr>
            <w:r w:rsidRPr="00392831">
              <w:rPr>
                <w:rFonts w:ascii="Times New Roman" w:hAnsi="Times New Roman"/>
              </w:rPr>
              <w:t>Hazard Communication Program</w:t>
            </w:r>
          </w:p>
        </w:tc>
        <w:tc>
          <w:tcPr>
            <w:tcW w:w="3330" w:type="dxa"/>
            <w:vAlign w:val="center"/>
          </w:tcPr>
          <w:p w14:paraId="45C862C4" w14:textId="77777777" w:rsidR="007315A1" w:rsidRPr="00392831" w:rsidRDefault="007315A1"/>
        </w:tc>
      </w:tr>
      <w:tr w:rsidR="007315A1" w14:paraId="7BFDFEF6" w14:textId="77777777" w:rsidTr="00392831">
        <w:trPr>
          <w:trHeight w:val="584"/>
        </w:trPr>
        <w:tc>
          <w:tcPr>
            <w:tcW w:w="4405" w:type="dxa"/>
            <w:vAlign w:val="center"/>
          </w:tcPr>
          <w:p w14:paraId="16538121" w14:textId="77777777" w:rsidR="007315A1" w:rsidRPr="00392831" w:rsidRDefault="007315A1">
            <w:pPr>
              <w:rPr>
                <w:rFonts w:ascii="Times New Roman" w:hAnsi="Times New Roman"/>
              </w:rPr>
            </w:pPr>
            <w:r w:rsidRPr="00392831">
              <w:rPr>
                <w:rFonts w:ascii="Times New Roman" w:hAnsi="Times New Roman"/>
              </w:rPr>
              <w:t>Hearing Conservation Program</w:t>
            </w:r>
          </w:p>
        </w:tc>
        <w:tc>
          <w:tcPr>
            <w:tcW w:w="3330" w:type="dxa"/>
            <w:vAlign w:val="center"/>
          </w:tcPr>
          <w:p w14:paraId="1C8D8397" w14:textId="77777777" w:rsidR="007315A1" w:rsidRPr="00392831" w:rsidRDefault="007315A1"/>
        </w:tc>
      </w:tr>
      <w:tr w:rsidR="007315A1" w14:paraId="75265162" w14:textId="77777777" w:rsidTr="00392831">
        <w:trPr>
          <w:trHeight w:val="584"/>
        </w:trPr>
        <w:tc>
          <w:tcPr>
            <w:tcW w:w="4405" w:type="dxa"/>
            <w:vAlign w:val="center"/>
          </w:tcPr>
          <w:p w14:paraId="5A2B0BAB" w14:textId="77777777" w:rsidR="007315A1" w:rsidRPr="00392831" w:rsidRDefault="007315A1">
            <w:pPr>
              <w:rPr>
                <w:rFonts w:ascii="Times New Roman" w:hAnsi="Times New Roman"/>
              </w:rPr>
            </w:pPr>
            <w:r w:rsidRPr="00392831">
              <w:rPr>
                <w:rFonts w:ascii="Times New Roman" w:hAnsi="Times New Roman"/>
              </w:rPr>
              <w:t>Lead Compliance Program</w:t>
            </w:r>
          </w:p>
        </w:tc>
        <w:tc>
          <w:tcPr>
            <w:tcW w:w="3330" w:type="dxa"/>
            <w:vAlign w:val="center"/>
          </w:tcPr>
          <w:p w14:paraId="406B72F7" w14:textId="77777777" w:rsidR="007315A1" w:rsidRPr="00392831" w:rsidRDefault="007315A1"/>
        </w:tc>
      </w:tr>
      <w:tr w:rsidR="007315A1" w14:paraId="0D3C9BE3" w14:textId="77777777" w:rsidTr="00392831">
        <w:trPr>
          <w:trHeight w:val="485"/>
        </w:trPr>
        <w:tc>
          <w:tcPr>
            <w:tcW w:w="4405" w:type="dxa"/>
            <w:shd w:val="clear" w:color="auto" w:fill="FFFF99"/>
            <w:vAlign w:val="center"/>
          </w:tcPr>
          <w:p w14:paraId="5A0D0CC5" w14:textId="77777777" w:rsidR="007315A1" w:rsidRPr="00392831" w:rsidRDefault="007315A1">
            <w:r w:rsidRPr="00392831">
              <w:rPr>
                <w:rFonts w:ascii="Times New Roman" w:hAnsi="Times New Roman"/>
              </w:rPr>
              <w:t>Lockout/Tag-out Program</w:t>
            </w:r>
          </w:p>
        </w:tc>
        <w:tc>
          <w:tcPr>
            <w:tcW w:w="3330" w:type="dxa"/>
            <w:shd w:val="clear" w:color="auto" w:fill="FFFF99"/>
            <w:vAlign w:val="center"/>
          </w:tcPr>
          <w:p w14:paraId="41AFB842" w14:textId="77777777" w:rsidR="007315A1" w:rsidRPr="00392831" w:rsidRDefault="007315A1"/>
        </w:tc>
      </w:tr>
      <w:tr w:rsidR="007315A1" w14:paraId="3FCFD11B" w14:textId="77777777" w:rsidTr="00392831">
        <w:trPr>
          <w:trHeight w:val="557"/>
        </w:trPr>
        <w:tc>
          <w:tcPr>
            <w:tcW w:w="4405" w:type="dxa"/>
            <w:shd w:val="clear" w:color="auto" w:fill="FFFF99"/>
            <w:vAlign w:val="center"/>
          </w:tcPr>
          <w:p w14:paraId="69351A1F" w14:textId="77777777" w:rsidR="007315A1" w:rsidRPr="00392831" w:rsidRDefault="007315A1">
            <w:r w:rsidRPr="00392831">
              <w:rPr>
                <w:rFonts w:ascii="Times New Roman" w:hAnsi="Times New Roman"/>
              </w:rPr>
              <w:t>Respirator Program</w:t>
            </w:r>
          </w:p>
        </w:tc>
        <w:tc>
          <w:tcPr>
            <w:tcW w:w="3330" w:type="dxa"/>
            <w:shd w:val="clear" w:color="auto" w:fill="FFFF99"/>
            <w:vAlign w:val="center"/>
          </w:tcPr>
          <w:p w14:paraId="3537FC1E" w14:textId="77777777" w:rsidR="007315A1" w:rsidRPr="00392831" w:rsidRDefault="007315A1"/>
        </w:tc>
      </w:tr>
      <w:tr w:rsidR="007315A1" w14:paraId="039D462C" w14:textId="77777777" w:rsidTr="00392831">
        <w:trPr>
          <w:trHeight w:val="557"/>
        </w:trPr>
        <w:tc>
          <w:tcPr>
            <w:tcW w:w="4405" w:type="dxa"/>
            <w:vAlign w:val="center"/>
          </w:tcPr>
          <w:p w14:paraId="2295DA38" w14:textId="77777777" w:rsidR="007315A1" w:rsidRPr="00392831" w:rsidRDefault="007315A1">
            <w:pPr>
              <w:rPr>
                <w:rFonts w:ascii="Times New Roman" w:hAnsi="Times New Roman"/>
              </w:rPr>
            </w:pPr>
            <w:r w:rsidRPr="00392831">
              <w:rPr>
                <w:rFonts w:ascii="Times New Roman" w:hAnsi="Times New Roman"/>
              </w:rPr>
              <w:t>Scaffolding</w:t>
            </w:r>
          </w:p>
        </w:tc>
        <w:tc>
          <w:tcPr>
            <w:tcW w:w="3330" w:type="dxa"/>
            <w:vAlign w:val="center"/>
          </w:tcPr>
          <w:p w14:paraId="69E14EEA" w14:textId="77777777" w:rsidR="007315A1" w:rsidRPr="00392831" w:rsidRDefault="007315A1"/>
        </w:tc>
      </w:tr>
      <w:tr w:rsidR="007315A1" w14:paraId="4BEE463C" w14:textId="77777777" w:rsidTr="00392831">
        <w:trPr>
          <w:trHeight w:val="530"/>
        </w:trPr>
        <w:tc>
          <w:tcPr>
            <w:tcW w:w="4405" w:type="dxa"/>
            <w:shd w:val="clear" w:color="auto" w:fill="FFFF99"/>
            <w:vAlign w:val="center"/>
          </w:tcPr>
          <w:p w14:paraId="4399AD52" w14:textId="77777777" w:rsidR="007315A1" w:rsidRPr="00392831" w:rsidRDefault="007315A1">
            <w:r w:rsidRPr="00392831">
              <w:rPr>
                <w:rFonts w:ascii="Times New Roman" w:hAnsi="Times New Roman"/>
              </w:rPr>
              <w:t>Silica Exposure Control Plan</w:t>
            </w:r>
          </w:p>
        </w:tc>
        <w:tc>
          <w:tcPr>
            <w:tcW w:w="3330" w:type="dxa"/>
            <w:shd w:val="clear" w:color="auto" w:fill="FFFF99"/>
            <w:vAlign w:val="center"/>
          </w:tcPr>
          <w:p w14:paraId="799B0A7D" w14:textId="77777777" w:rsidR="007315A1" w:rsidRPr="00392831" w:rsidRDefault="007315A1"/>
        </w:tc>
      </w:tr>
    </w:tbl>
    <w:p w14:paraId="0F9EB7EB" w14:textId="77777777" w:rsidR="00C07B11" w:rsidRDefault="00C07B11" w:rsidP="00C07B11">
      <w:pPr>
        <w:pStyle w:val="ListParagraph"/>
        <w:ind w:left="1080" w:right="461"/>
        <w:rPr>
          <w:rFonts w:ascii="Times New Roman" w:hAnsi="Times New Roman"/>
        </w:rPr>
      </w:pPr>
    </w:p>
    <w:p w14:paraId="45AC57C2" w14:textId="77777777" w:rsidR="007315A1" w:rsidRPr="00AF730A" w:rsidRDefault="007315A1" w:rsidP="00C07B11">
      <w:pPr>
        <w:pStyle w:val="ListParagraph"/>
        <w:ind w:left="1080" w:right="461"/>
        <w:rPr>
          <w:rFonts w:ascii="Times New Roman" w:hAnsi="Times New Roman"/>
        </w:rPr>
      </w:pPr>
    </w:p>
    <w:p w14:paraId="570272A9" w14:textId="77777777" w:rsidR="002352D8" w:rsidRDefault="002352D8" w:rsidP="002352D8">
      <w:pPr>
        <w:ind w:right="461"/>
        <w:rPr>
          <w:rFonts w:ascii="Times New Roman" w:hAnsi="Times New Roman"/>
        </w:rPr>
      </w:pPr>
    </w:p>
    <w:p w14:paraId="13F59164" w14:textId="77777777" w:rsidR="002352D8" w:rsidRPr="00AF730A" w:rsidRDefault="002352D8" w:rsidP="002352D8">
      <w:pPr>
        <w:ind w:right="461"/>
        <w:rPr>
          <w:rFonts w:ascii="Times New Roman" w:hAnsi="Times New Roman"/>
        </w:rPr>
      </w:pPr>
    </w:p>
    <w:p w14:paraId="28DEB0CC" w14:textId="29048020" w:rsidR="499E5D98" w:rsidRDefault="499E5D98" w:rsidP="499E5D98">
      <w:pPr>
        <w:ind w:right="461"/>
        <w:rPr>
          <w:rFonts w:ascii="Times New Roman" w:hAnsi="Times New Roman"/>
        </w:rPr>
      </w:pPr>
    </w:p>
    <w:p w14:paraId="1F8B36BC" w14:textId="468F0B45" w:rsidR="499E5D98" w:rsidRDefault="499E5D98" w:rsidP="499E5D98">
      <w:pPr>
        <w:ind w:right="461"/>
        <w:rPr>
          <w:rFonts w:ascii="Times New Roman" w:hAnsi="Times New Roman"/>
        </w:rPr>
      </w:pPr>
    </w:p>
    <w:p w14:paraId="0B890110" w14:textId="139F9CB1" w:rsidR="00931558" w:rsidRPr="00AF730A" w:rsidRDefault="00931558" w:rsidP="00122BD6">
      <w:pPr>
        <w:numPr>
          <w:ilvl w:val="0"/>
          <w:numId w:val="2"/>
        </w:numPr>
        <w:ind w:right="461"/>
        <w:rPr>
          <w:rFonts w:ascii="Times New Roman" w:hAnsi="Times New Roman"/>
        </w:rPr>
      </w:pPr>
      <w:r w:rsidRPr="00AF730A">
        <w:rPr>
          <w:rFonts w:ascii="Times New Roman" w:hAnsi="Times New Roman"/>
        </w:rPr>
        <w:t xml:space="preserve">Please provide the company’s </w:t>
      </w:r>
      <w:r w:rsidR="004E036B" w:rsidRPr="00AF730A">
        <w:rPr>
          <w:rFonts w:ascii="Times New Roman" w:hAnsi="Times New Roman"/>
        </w:rPr>
        <w:t>EMR and OSHA’s Total Recordable Incident Rate (</w:t>
      </w:r>
      <w:r w:rsidRPr="00AF730A">
        <w:rPr>
          <w:rFonts w:ascii="Times New Roman" w:hAnsi="Times New Roman"/>
        </w:rPr>
        <w:t>TRIR</w:t>
      </w:r>
      <w:r w:rsidR="004E036B" w:rsidRPr="00AF730A">
        <w:rPr>
          <w:rFonts w:ascii="Times New Roman" w:hAnsi="Times New Roman"/>
        </w:rPr>
        <w:t>)</w:t>
      </w:r>
      <w:r w:rsidRPr="00AF730A">
        <w:rPr>
          <w:rFonts w:ascii="Times New Roman" w:hAnsi="Times New Roman"/>
        </w:rPr>
        <w:t xml:space="preserve"> </w:t>
      </w:r>
      <w:r w:rsidR="00967A22" w:rsidRPr="00AF730A">
        <w:rPr>
          <w:rFonts w:ascii="Times New Roman" w:hAnsi="Times New Roman"/>
        </w:rPr>
        <w:t>below and</w:t>
      </w:r>
      <w:r w:rsidRPr="00AF730A">
        <w:rPr>
          <w:rFonts w:ascii="Times New Roman" w:hAnsi="Times New Roman"/>
        </w:rPr>
        <w:t xml:space="preserve"> attach copies of the OSHA 300A Form “Summary of </w:t>
      </w:r>
      <w:r w:rsidR="004E036B" w:rsidRPr="00AF730A">
        <w:rPr>
          <w:rFonts w:ascii="Times New Roman" w:hAnsi="Times New Roman"/>
        </w:rPr>
        <w:t>Work-Related</w:t>
      </w:r>
      <w:r w:rsidRPr="00AF730A">
        <w:rPr>
          <w:rFonts w:ascii="Times New Roman" w:hAnsi="Times New Roman"/>
        </w:rPr>
        <w:t xml:space="preserve"> Injuries and Illnesses</w:t>
      </w:r>
      <w:r w:rsidR="004E036B" w:rsidRPr="00AF730A">
        <w:rPr>
          <w:rFonts w:ascii="Times New Roman" w:hAnsi="Times New Roman"/>
        </w:rPr>
        <w:t>” for each year.</w:t>
      </w:r>
    </w:p>
    <w:p w14:paraId="21FA6954" w14:textId="77777777" w:rsidR="004E036B" w:rsidRPr="00AF730A" w:rsidRDefault="004E036B" w:rsidP="004E036B">
      <w:pPr>
        <w:ind w:right="461"/>
        <w:rPr>
          <w:rFonts w:ascii="Times New Roman" w:hAnsi="Times New Roman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1860"/>
        <w:gridCol w:w="1860"/>
        <w:gridCol w:w="1860"/>
      </w:tblGrid>
      <w:tr w:rsidR="004E036B" w:rsidRPr="00AF730A" w14:paraId="044A98B4" w14:textId="77777777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A77CEE" w14:textId="77777777" w:rsidR="004E036B" w:rsidRPr="00AF730A" w:rsidRDefault="004E036B" w:rsidP="004E036B">
            <w:pPr>
              <w:ind w:right="461"/>
              <w:rPr>
                <w:rFonts w:ascii="Times New Roman" w:hAnsi="Times New Roman"/>
              </w:rPr>
            </w:pPr>
            <w:r w:rsidRPr="00AF730A">
              <w:rPr>
                <w:rFonts w:ascii="Times New Roman" w:hAnsi="Times New Roman"/>
              </w:rPr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707FE5" w14:textId="2C7553C5" w:rsidR="004E036B" w:rsidRPr="00AF730A" w:rsidRDefault="004E036B" w:rsidP="004E036B">
            <w:pPr>
              <w:ind w:right="461"/>
              <w:jc w:val="center"/>
              <w:rPr>
                <w:rFonts w:ascii="Times New Roman" w:hAnsi="Times New Roman"/>
              </w:rPr>
            </w:pPr>
            <w:r w:rsidRPr="00AF730A">
              <w:rPr>
                <w:rFonts w:ascii="Times New Roman" w:hAnsi="Times New Roman"/>
                <w:b/>
                <w:bCs/>
              </w:rPr>
              <w:t>20</w:t>
            </w:r>
            <w:r w:rsidR="00AE53A8">
              <w:rPr>
                <w:rFonts w:ascii="Times New Roman" w:hAnsi="Times New Roman"/>
                <w:b/>
                <w:bCs/>
              </w:rPr>
              <w:t>23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E727F7" w14:textId="40F88FD9" w:rsidR="004E036B" w:rsidRPr="00AF730A" w:rsidRDefault="004E036B" w:rsidP="004E036B">
            <w:pPr>
              <w:ind w:right="461"/>
              <w:jc w:val="center"/>
              <w:rPr>
                <w:rFonts w:ascii="Times New Roman" w:hAnsi="Times New Roman"/>
              </w:rPr>
            </w:pPr>
            <w:r w:rsidRPr="00AF730A">
              <w:rPr>
                <w:rFonts w:ascii="Times New Roman" w:hAnsi="Times New Roman"/>
                <w:b/>
                <w:bCs/>
              </w:rPr>
              <w:t>20</w:t>
            </w:r>
            <w:r w:rsidR="00AE53A8">
              <w:rPr>
                <w:rFonts w:ascii="Times New Roman" w:hAnsi="Times New Roman"/>
                <w:b/>
                <w:bCs/>
              </w:rPr>
              <w:t>24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F51C48" w14:textId="6D5DAA94" w:rsidR="004E036B" w:rsidRPr="00AF730A" w:rsidRDefault="004E036B" w:rsidP="004E036B">
            <w:pPr>
              <w:ind w:right="461"/>
              <w:jc w:val="center"/>
              <w:rPr>
                <w:rFonts w:ascii="Times New Roman" w:hAnsi="Times New Roman"/>
              </w:rPr>
            </w:pPr>
            <w:r w:rsidRPr="00AF730A">
              <w:rPr>
                <w:rFonts w:ascii="Times New Roman" w:hAnsi="Times New Roman"/>
                <w:b/>
                <w:bCs/>
              </w:rPr>
              <w:t>20</w:t>
            </w:r>
            <w:r w:rsidR="00AE53A8">
              <w:rPr>
                <w:rFonts w:ascii="Times New Roman" w:hAnsi="Times New Roman"/>
                <w:b/>
                <w:bCs/>
              </w:rPr>
              <w:t>25</w:t>
            </w:r>
          </w:p>
        </w:tc>
      </w:tr>
      <w:tr w:rsidR="004E036B" w:rsidRPr="00AF730A" w14:paraId="2EE2E721" w14:textId="77777777" w:rsidTr="00271C42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D0DAC0" w14:textId="77777777" w:rsidR="004E036B" w:rsidRPr="00AF730A" w:rsidRDefault="004E036B" w:rsidP="004E036B">
            <w:pPr>
              <w:ind w:right="461"/>
              <w:jc w:val="center"/>
              <w:rPr>
                <w:rFonts w:ascii="Times New Roman" w:hAnsi="Times New Roman"/>
              </w:rPr>
            </w:pPr>
            <w:r w:rsidRPr="00AF730A">
              <w:rPr>
                <w:rFonts w:ascii="Times New Roman" w:hAnsi="Times New Roman"/>
                <w:b/>
                <w:bCs/>
              </w:rPr>
              <w:t>EMR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64DBC8" w14:textId="77777777" w:rsidR="004E036B" w:rsidRPr="00AF730A" w:rsidRDefault="004E036B" w:rsidP="004E036B">
            <w:pPr>
              <w:ind w:right="461"/>
              <w:rPr>
                <w:rFonts w:ascii="Times New Roman" w:hAnsi="Times New Roman"/>
              </w:rPr>
            </w:pPr>
            <w:r w:rsidRPr="00AF730A">
              <w:rPr>
                <w:rFonts w:ascii="Times New Roman" w:hAnsi="Times New Roman"/>
              </w:rPr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504DF0" w14:textId="77777777" w:rsidR="004E036B" w:rsidRPr="00AF730A" w:rsidRDefault="004E036B" w:rsidP="004E036B">
            <w:pPr>
              <w:ind w:right="461"/>
              <w:rPr>
                <w:rFonts w:ascii="Times New Roman" w:hAnsi="Times New Roman"/>
              </w:rPr>
            </w:pPr>
            <w:r w:rsidRPr="00AF730A">
              <w:rPr>
                <w:rFonts w:ascii="Times New Roman" w:hAnsi="Times New Roman"/>
              </w:rPr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CAD891" w14:textId="77777777" w:rsidR="004E036B" w:rsidRPr="00AF730A" w:rsidRDefault="004E036B" w:rsidP="004E036B">
            <w:pPr>
              <w:ind w:right="461"/>
              <w:rPr>
                <w:rFonts w:ascii="Times New Roman" w:hAnsi="Times New Roman"/>
              </w:rPr>
            </w:pPr>
            <w:r w:rsidRPr="00AF730A">
              <w:rPr>
                <w:rFonts w:ascii="Times New Roman" w:hAnsi="Times New Roman"/>
              </w:rPr>
              <w:t> </w:t>
            </w:r>
          </w:p>
        </w:tc>
      </w:tr>
      <w:tr w:rsidR="004E036B" w:rsidRPr="00AF730A" w14:paraId="692310E4" w14:textId="77777777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C99628" w14:textId="77777777" w:rsidR="004E036B" w:rsidRPr="00AF730A" w:rsidRDefault="004E036B" w:rsidP="004E036B">
            <w:pPr>
              <w:ind w:right="461"/>
              <w:jc w:val="center"/>
              <w:rPr>
                <w:rFonts w:ascii="Times New Roman" w:hAnsi="Times New Roman"/>
              </w:rPr>
            </w:pPr>
            <w:r w:rsidRPr="00AF730A">
              <w:rPr>
                <w:rFonts w:ascii="Times New Roman" w:hAnsi="Times New Roman"/>
                <w:b/>
                <w:bCs/>
              </w:rPr>
              <w:t>TRIR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926D13" w14:textId="77777777" w:rsidR="004E036B" w:rsidRPr="00AF730A" w:rsidRDefault="004E036B" w:rsidP="004E036B">
            <w:pPr>
              <w:ind w:right="461"/>
              <w:rPr>
                <w:rFonts w:ascii="Times New Roman" w:hAnsi="Times New Roman"/>
              </w:rPr>
            </w:pPr>
            <w:r w:rsidRPr="00AF730A">
              <w:rPr>
                <w:rFonts w:ascii="Times New Roman" w:hAnsi="Times New Roman"/>
              </w:rPr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6F4500" w14:textId="77777777" w:rsidR="004E036B" w:rsidRPr="00AF730A" w:rsidRDefault="004E036B" w:rsidP="004E036B">
            <w:pPr>
              <w:ind w:right="461"/>
              <w:rPr>
                <w:rFonts w:ascii="Times New Roman" w:hAnsi="Times New Roman"/>
              </w:rPr>
            </w:pPr>
            <w:r w:rsidRPr="00AF730A">
              <w:rPr>
                <w:rFonts w:ascii="Times New Roman" w:hAnsi="Times New Roman"/>
              </w:rPr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B6D557" w14:textId="77777777" w:rsidR="004E036B" w:rsidRPr="00AF730A" w:rsidRDefault="004E036B" w:rsidP="004E036B">
            <w:pPr>
              <w:ind w:right="461"/>
              <w:rPr>
                <w:rFonts w:ascii="Times New Roman" w:hAnsi="Times New Roman"/>
              </w:rPr>
            </w:pPr>
            <w:r w:rsidRPr="00AF730A">
              <w:rPr>
                <w:rFonts w:ascii="Times New Roman" w:hAnsi="Times New Roman"/>
              </w:rPr>
              <w:t> </w:t>
            </w:r>
          </w:p>
        </w:tc>
      </w:tr>
    </w:tbl>
    <w:p w14:paraId="014BF411" w14:textId="77777777" w:rsidR="004E036B" w:rsidRPr="00AF730A" w:rsidRDefault="004E036B" w:rsidP="004E036B">
      <w:pPr>
        <w:ind w:right="461"/>
        <w:rPr>
          <w:rFonts w:ascii="Times New Roman" w:hAnsi="Times New Roman"/>
        </w:rPr>
      </w:pPr>
    </w:p>
    <w:p w14:paraId="59DEDF9B" w14:textId="77777777" w:rsidR="00553523" w:rsidRPr="00AF730A" w:rsidRDefault="00553523" w:rsidP="00553523">
      <w:pPr>
        <w:ind w:right="461"/>
        <w:rPr>
          <w:rFonts w:ascii="Times New Roman" w:hAnsi="Times New Roman"/>
        </w:rPr>
      </w:pPr>
    </w:p>
    <w:p w14:paraId="56351653" w14:textId="77777777" w:rsidR="007F6748" w:rsidRPr="00AF730A" w:rsidRDefault="007F6748" w:rsidP="00553523">
      <w:pPr>
        <w:ind w:right="461"/>
        <w:rPr>
          <w:rFonts w:ascii="Times New Roman" w:hAnsi="Times New Roman"/>
        </w:rPr>
      </w:pPr>
    </w:p>
    <w:p w14:paraId="4DA64B5D" w14:textId="77777777" w:rsidR="007F6748" w:rsidRPr="00AF730A" w:rsidRDefault="007F6748" w:rsidP="00553523">
      <w:pPr>
        <w:ind w:right="461"/>
        <w:rPr>
          <w:rFonts w:ascii="Times New Roman" w:hAnsi="Times New Roman"/>
        </w:rPr>
      </w:pPr>
    </w:p>
    <w:p w14:paraId="7FA6071F" w14:textId="77777777" w:rsidR="00553523" w:rsidRPr="00AF730A" w:rsidRDefault="00F0743D" w:rsidP="00553523">
      <w:pPr>
        <w:pStyle w:val="ListParagraph"/>
        <w:numPr>
          <w:ilvl w:val="0"/>
          <w:numId w:val="4"/>
        </w:numPr>
        <w:ind w:right="461"/>
        <w:rPr>
          <w:rFonts w:ascii="Times New Roman" w:hAnsi="Times New Roman"/>
          <w:b/>
        </w:rPr>
      </w:pPr>
      <w:r w:rsidRPr="00AF730A">
        <w:rPr>
          <w:rFonts w:ascii="Times New Roman" w:hAnsi="Times New Roman"/>
          <w:b/>
        </w:rPr>
        <w:t>Financial Information</w:t>
      </w:r>
    </w:p>
    <w:p w14:paraId="1F6C3663" w14:textId="77777777" w:rsidR="00553523" w:rsidRPr="00AF730A" w:rsidRDefault="00553523" w:rsidP="00553523">
      <w:pPr>
        <w:pStyle w:val="ListParagraph"/>
        <w:ind w:right="461"/>
        <w:rPr>
          <w:rFonts w:ascii="Times New Roman" w:hAnsi="Times New Roman"/>
          <w:b/>
        </w:rPr>
      </w:pPr>
    </w:p>
    <w:p w14:paraId="74CE8B84" w14:textId="5BAC918F" w:rsidR="007A3C4D" w:rsidRPr="00AF730A" w:rsidRDefault="007A3C4D" w:rsidP="00122BD6">
      <w:pPr>
        <w:numPr>
          <w:ilvl w:val="0"/>
          <w:numId w:val="2"/>
        </w:numPr>
        <w:ind w:right="461"/>
        <w:rPr>
          <w:rFonts w:ascii="Times New Roman" w:hAnsi="Times New Roman"/>
        </w:rPr>
      </w:pPr>
      <w:r w:rsidRPr="221E21A0">
        <w:rPr>
          <w:rFonts w:ascii="Times New Roman" w:hAnsi="Times New Roman"/>
        </w:rPr>
        <w:t>What is</w:t>
      </w:r>
      <w:r w:rsidR="00F74698" w:rsidRPr="221E21A0">
        <w:rPr>
          <w:rFonts w:ascii="Times New Roman" w:hAnsi="Times New Roman"/>
        </w:rPr>
        <w:t xml:space="preserve"> the</w:t>
      </w:r>
      <w:r w:rsidRPr="221E21A0">
        <w:rPr>
          <w:rFonts w:ascii="Times New Roman" w:hAnsi="Times New Roman"/>
        </w:rPr>
        <w:t xml:space="preserve"> </w:t>
      </w:r>
      <w:r w:rsidR="00F74698" w:rsidRPr="221E21A0">
        <w:rPr>
          <w:rFonts w:ascii="Times New Roman" w:hAnsi="Times New Roman"/>
        </w:rPr>
        <w:t xml:space="preserve">company’s </w:t>
      </w:r>
      <w:r w:rsidRPr="221E21A0">
        <w:rPr>
          <w:rFonts w:ascii="Times New Roman" w:hAnsi="Times New Roman"/>
        </w:rPr>
        <w:t>current bonding capacity</w:t>
      </w:r>
      <w:r w:rsidR="2AD17126" w:rsidRPr="221E21A0">
        <w:rPr>
          <w:rFonts w:ascii="Times New Roman" w:hAnsi="Times New Roman"/>
        </w:rPr>
        <w:t xml:space="preserve">? </w:t>
      </w:r>
      <w:r w:rsidRPr="221E21A0">
        <w:rPr>
          <w:rFonts w:ascii="Times New Roman" w:hAnsi="Times New Roman"/>
        </w:rPr>
        <w:t>Please at</w:t>
      </w:r>
      <w:r w:rsidR="009B4C79" w:rsidRPr="221E21A0">
        <w:rPr>
          <w:rFonts w:ascii="Times New Roman" w:hAnsi="Times New Roman"/>
        </w:rPr>
        <w:t xml:space="preserve">tach documentation from </w:t>
      </w:r>
      <w:r w:rsidR="0119C0DA" w:rsidRPr="221E21A0">
        <w:rPr>
          <w:rFonts w:ascii="Times New Roman" w:hAnsi="Times New Roman"/>
        </w:rPr>
        <w:t>the surety</w:t>
      </w:r>
      <w:r w:rsidR="009B4C79" w:rsidRPr="221E21A0">
        <w:rPr>
          <w:rFonts w:ascii="Times New Roman" w:hAnsi="Times New Roman"/>
        </w:rPr>
        <w:t xml:space="preserve"> agent</w:t>
      </w:r>
      <w:r w:rsidRPr="221E21A0">
        <w:rPr>
          <w:rFonts w:ascii="Times New Roman" w:hAnsi="Times New Roman"/>
        </w:rPr>
        <w:t>.</w:t>
      </w:r>
    </w:p>
    <w:p w14:paraId="32CB45E2" w14:textId="77777777" w:rsidR="009B4C79" w:rsidRPr="00AF730A" w:rsidRDefault="009B4C79" w:rsidP="009B4C79">
      <w:pPr>
        <w:ind w:right="461"/>
        <w:rPr>
          <w:rFonts w:ascii="Times New Roman" w:hAnsi="Times New Roman"/>
        </w:rPr>
      </w:pPr>
    </w:p>
    <w:p w14:paraId="5728AAE1" w14:textId="77777777" w:rsidR="009B4C79" w:rsidRPr="00AF730A" w:rsidRDefault="009B4C79" w:rsidP="009B4C79">
      <w:pPr>
        <w:ind w:right="461"/>
        <w:rPr>
          <w:rFonts w:ascii="Times New Roman" w:hAnsi="Times New Roman"/>
        </w:rPr>
      </w:pPr>
    </w:p>
    <w:p w14:paraId="4E305FB7" w14:textId="19526186" w:rsidR="00A1150C" w:rsidRPr="00AF730A" w:rsidRDefault="34AD69BB" w:rsidP="00122BD6">
      <w:pPr>
        <w:numPr>
          <w:ilvl w:val="0"/>
          <w:numId w:val="2"/>
        </w:numPr>
        <w:ind w:right="461"/>
        <w:rPr>
          <w:rFonts w:ascii="Times New Roman" w:hAnsi="Times New Roman"/>
        </w:rPr>
      </w:pPr>
      <w:r w:rsidRPr="614D20F2">
        <w:rPr>
          <w:rFonts w:ascii="Times New Roman" w:hAnsi="Times New Roman"/>
        </w:rPr>
        <w:t xml:space="preserve">What </w:t>
      </w:r>
      <w:r w:rsidR="4B5E857D" w:rsidRPr="614D20F2">
        <w:rPr>
          <w:rFonts w:ascii="Times New Roman" w:hAnsi="Times New Roman"/>
        </w:rPr>
        <w:t>i</w:t>
      </w:r>
      <w:r w:rsidRPr="614D20F2">
        <w:rPr>
          <w:rFonts w:ascii="Times New Roman" w:hAnsi="Times New Roman"/>
        </w:rPr>
        <w:t xml:space="preserve">nsurance does </w:t>
      </w:r>
      <w:r w:rsidR="3A2F9CE1" w:rsidRPr="614D20F2">
        <w:rPr>
          <w:rFonts w:ascii="Times New Roman" w:hAnsi="Times New Roman"/>
        </w:rPr>
        <w:t xml:space="preserve">the </w:t>
      </w:r>
      <w:r w:rsidRPr="614D20F2">
        <w:rPr>
          <w:rFonts w:ascii="Times New Roman" w:hAnsi="Times New Roman"/>
        </w:rPr>
        <w:t>company carry</w:t>
      </w:r>
      <w:r w:rsidR="799CA7CD" w:rsidRPr="614D20F2">
        <w:rPr>
          <w:rFonts w:ascii="Times New Roman" w:hAnsi="Times New Roman"/>
        </w:rPr>
        <w:t xml:space="preserve">? </w:t>
      </w:r>
      <w:r w:rsidR="22FE9FF5" w:rsidRPr="614D20F2">
        <w:rPr>
          <w:rFonts w:ascii="Times New Roman" w:hAnsi="Times New Roman"/>
        </w:rPr>
        <w:t xml:space="preserve">Please attach </w:t>
      </w:r>
      <w:r w:rsidR="77C7FF36" w:rsidRPr="614D20F2">
        <w:rPr>
          <w:rFonts w:ascii="Times New Roman" w:hAnsi="Times New Roman"/>
        </w:rPr>
        <w:t>a certificate</w:t>
      </w:r>
      <w:r w:rsidR="22FE9FF5" w:rsidRPr="614D20F2">
        <w:rPr>
          <w:rFonts w:ascii="Times New Roman" w:hAnsi="Times New Roman"/>
        </w:rPr>
        <w:t xml:space="preserve"> of insurance showing evidence of </w:t>
      </w:r>
      <w:r w:rsidR="00E7C86D" w:rsidRPr="614D20F2">
        <w:rPr>
          <w:rFonts w:ascii="Times New Roman" w:hAnsi="Times New Roman"/>
        </w:rPr>
        <w:t>workers’</w:t>
      </w:r>
      <w:r w:rsidR="22FE9FF5" w:rsidRPr="614D20F2">
        <w:rPr>
          <w:rFonts w:ascii="Times New Roman" w:hAnsi="Times New Roman"/>
        </w:rPr>
        <w:t xml:space="preserve"> compensation, </w:t>
      </w:r>
      <w:r w:rsidR="2915EAB7" w:rsidRPr="614D20F2">
        <w:rPr>
          <w:rFonts w:ascii="Times New Roman" w:hAnsi="Times New Roman"/>
        </w:rPr>
        <w:t>employer</w:t>
      </w:r>
      <w:r w:rsidR="1017DBBA" w:rsidRPr="614D20F2">
        <w:rPr>
          <w:rFonts w:ascii="Times New Roman" w:hAnsi="Times New Roman"/>
        </w:rPr>
        <w:t>’</w:t>
      </w:r>
      <w:r w:rsidR="2915EAB7" w:rsidRPr="614D20F2">
        <w:rPr>
          <w:rFonts w:ascii="Times New Roman" w:hAnsi="Times New Roman"/>
        </w:rPr>
        <w:t>s</w:t>
      </w:r>
      <w:r w:rsidR="6687E908" w:rsidRPr="614D20F2">
        <w:rPr>
          <w:rFonts w:ascii="Times New Roman" w:hAnsi="Times New Roman"/>
        </w:rPr>
        <w:t xml:space="preserve"> liability, </w:t>
      </w:r>
      <w:r w:rsidR="22FE9FF5" w:rsidRPr="614D20F2">
        <w:rPr>
          <w:rFonts w:ascii="Times New Roman" w:hAnsi="Times New Roman"/>
        </w:rPr>
        <w:t>professional liability, general liability, pollution liability</w:t>
      </w:r>
      <w:r w:rsidR="6687E908" w:rsidRPr="614D20F2">
        <w:rPr>
          <w:rFonts w:ascii="Times New Roman" w:hAnsi="Times New Roman"/>
        </w:rPr>
        <w:t>,</w:t>
      </w:r>
      <w:r w:rsidR="22FE9FF5" w:rsidRPr="614D20F2">
        <w:rPr>
          <w:rFonts w:ascii="Times New Roman" w:hAnsi="Times New Roman"/>
        </w:rPr>
        <w:t xml:space="preserve"> and auto liability coverage.</w:t>
      </w:r>
    </w:p>
    <w:p w14:paraId="444F8B45" w14:textId="77777777" w:rsidR="00291D4F" w:rsidRPr="00AF730A" w:rsidRDefault="00291D4F" w:rsidP="00291D4F">
      <w:pPr>
        <w:ind w:right="461"/>
        <w:rPr>
          <w:rFonts w:ascii="Times New Roman" w:hAnsi="Times New Roman"/>
        </w:rPr>
      </w:pPr>
    </w:p>
    <w:sectPr w:rsidR="00291D4F" w:rsidRPr="00AF730A" w:rsidSect="007A3C4D">
      <w:footerReference w:type="first" r:id="rId17"/>
      <w:type w:val="continuous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7C3B6" w14:textId="77777777" w:rsidR="00656E24" w:rsidRDefault="00656E24" w:rsidP="00382CE5">
      <w:r>
        <w:separator/>
      </w:r>
    </w:p>
  </w:endnote>
  <w:endnote w:type="continuationSeparator" w:id="0">
    <w:p w14:paraId="518F4702" w14:textId="77777777" w:rsidR="00656E24" w:rsidRDefault="00656E24" w:rsidP="00382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72691" w14:textId="7CEB9E0A" w:rsidR="00F146AA" w:rsidRPr="00527B93" w:rsidRDefault="5AFD7245">
    <w:pPr>
      <w:pStyle w:val="Footer"/>
      <w:rPr>
        <w:rFonts w:ascii="Times New Roman" w:hAnsi="Times New Roman"/>
      </w:rPr>
    </w:pPr>
    <w:r w:rsidRPr="5AFD7245">
      <w:rPr>
        <w:rFonts w:ascii="Times New Roman" w:hAnsi="Times New Roman"/>
      </w:rPr>
      <w:t>Asbestos Abatement Prequalification Application</w:t>
    </w:r>
    <w:r w:rsidR="1EC0B49C">
      <w:tab/>
    </w:r>
    <w:r w:rsidRPr="5AFD7245">
      <w:rPr>
        <w:rFonts w:ascii="Times New Roman" w:hAnsi="Times New Roman"/>
      </w:rPr>
      <w:t>202</w:t>
    </w:r>
    <w:r w:rsidR="00E00BB4">
      <w:rPr>
        <w:rFonts w:ascii="Times New Roman" w:hAnsi="Times New Roman"/>
      </w:rPr>
      <w:t>7</w:t>
    </w:r>
  </w:p>
  <w:p w14:paraId="0B0F3A5B" w14:textId="77777777" w:rsidR="00F146AA" w:rsidRPr="00527B93" w:rsidRDefault="00F146AA">
    <w:pPr>
      <w:pStyle w:val="Footer"/>
      <w:rPr>
        <w:rFonts w:ascii="Times New Roman" w:hAnsi="Times New Roman"/>
      </w:rPr>
    </w:pPr>
    <w:r w:rsidRPr="00527B93">
      <w:rPr>
        <w:rFonts w:ascii="Times New Roman" w:hAnsi="Times New Roman"/>
      </w:rPr>
      <w:t xml:space="preserve">Page </w:t>
    </w:r>
    <w:r w:rsidRPr="00527B93">
      <w:rPr>
        <w:rFonts w:ascii="Times New Roman" w:hAnsi="Times New Roman"/>
        <w:b/>
      </w:rPr>
      <w:fldChar w:fldCharType="begin"/>
    </w:r>
    <w:r w:rsidRPr="00527B93">
      <w:rPr>
        <w:rFonts w:ascii="Times New Roman" w:hAnsi="Times New Roman"/>
        <w:b/>
      </w:rPr>
      <w:instrText xml:space="preserve"> PAGE </w:instrText>
    </w:r>
    <w:r w:rsidRPr="00527B93">
      <w:rPr>
        <w:rFonts w:ascii="Times New Roman" w:hAnsi="Times New Roman"/>
        <w:b/>
      </w:rPr>
      <w:fldChar w:fldCharType="separate"/>
    </w:r>
    <w:r w:rsidR="00C3795D">
      <w:rPr>
        <w:rFonts w:ascii="Times New Roman" w:hAnsi="Times New Roman"/>
        <w:b/>
        <w:noProof/>
      </w:rPr>
      <w:t>2</w:t>
    </w:r>
    <w:r w:rsidRPr="00527B93">
      <w:rPr>
        <w:rFonts w:ascii="Times New Roman" w:hAnsi="Times New Roman"/>
        <w:b/>
      </w:rPr>
      <w:fldChar w:fldCharType="end"/>
    </w:r>
    <w:r w:rsidRPr="00527B93">
      <w:rPr>
        <w:rFonts w:ascii="Times New Roman" w:hAnsi="Times New Roman"/>
      </w:rPr>
      <w:t xml:space="preserve"> of </w:t>
    </w:r>
    <w:r w:rsidRPr="00527B93">
      <w:rPr>
        <w:rFonts w:ascii="Times New Roman" w:hAnsi="Times New Roman"/>
        <w:b/>
      </w:rPr>
      <w:fldChar w:fldCharType="begin"/>
    </w:r>
    <w:r w:rsidRPr="00527B93">
      <w:rPr>
        <w:rFonts w:ascii="Times New Roman" w:hAnsi="Times New Roman"/>
        <w:b/>
      </w:rPr>
      <w:instrText xml:space="preserve"> NUMPAGES  </w:instrText>
    </w:r>
    <w:r w:rsidRPr="00527B93">
      <w:rPr>
        <w:rFonts w:ascii="Times New Roman" w:hAnsi="Times New Roman"/>
        <w:b/>
      </w:rPr>
      <w:fldChar w:fldCharType="separate"/>
    </w:r>
    <w:r w:rsidR="00C3795D">
      <w:rPr>
        <w:rFonts w:ascii="Times New Roman" w:hAnsi="Times New Roman"/>
        <w:b/>
        <w:noProof/>
      </w:rPr>
      <w:t>6</w:t>
    </w:r>
    <w:r w:rsidRPr="00527B93">
      <w:rPr>
        <w:rFonts w:ascii="Times New Roman" w:hAnsi="Times New Roman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1EC0B49C" w14:paraId="34DF91DA" w14:textId="77777777" w:rsidTr="1EC0B49C">
      <w:trPr>
        <w:trHeight w:val="300"/>
      </w:trPr>
      <w:tc>
        <w:tcPr>
          <w:tcW w:w="3360" w:type="dxa"/>
        </w:tcPr>
        <w:p w14:paraId="2BA02AC2" w14:textId="498E1DAB" w:rsidR="1EC0B49C" w:rsidRDefault="1EC0B49C" w:rsidP="1EC0B49C">
          <w:pPr>
            <w:pStyle w:val="Header"/>
            <w:ind w:left="-115"/>
          </w:pPr>
        </w:p>
      </w:tc>
      <w:tc>
        <w:tcPr>
          <w:tcW w:w="3360" w:type="dxa"/>
        </w:tcPr>
        <w:p w14:paraId="040F38A7" w14:textId="5E4AEA94" w:rsidR="1EC0B49C" w:rsidRDefault="1EC0B49C" w:rsidP="1EC0B49C">
          <w:pPr>
            <w:pStyle w:val="Header"/>
            <w:jc w:val="center"/>
          </w:pPr>
        </w:p>
      </w:tc>
      <w:tc>
        <w:tcPr>
          <w:tcW w:w="3360" w:type="dxa"/>
        </w:tcPr>
        <w:p w14:paraId="5CB71C00" w14:textId="400CE63F" w:rsidR="1EC0B49C" w:rsidRDefault="1EC0B49C" w:rsidP="1EC0B49C">
          <w:pPr>
            <w:pStyle w:val="Header"/>
            <w:ind w:right="-115"/>
            <w:jc w:val="right"/>
          </w:pPr>
        </w:p>
      </w:tc>
    </w:tr>
  </w:tbl>
  <w:p w14:paraId="5816932E" w14:textId="0506B2A4" w:rsidR="1EC0B49C" w:rsidRDefault="1EC0B49C" w:rsidP="1EC0B4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1EC0B49C" w14:paraId="5DC07329" w14:textId="77777777" w:rsidTr="1EC0B49C">
      <w:trPr>
        <w:trHeight w:val="300"/>
      </w:trPr>
      <w:tc>
        <w:tcPr>
          <w:tcW w:w="3360" w:type="dxa"/>
        </w:tcPr>
        <w:p w14:paraId="2F0E044D" w14:textId="019F1960" w:rsidR="1EC0B49C" w:rsidRDefault="1EC0B49C" w:rsidP="1EC0B49C">
          <w:pPr>
            <w:pStyle w:val="Header"/>
            <w:ind w:left="-115"/>
          </w:pPr>
        </w:p>
      </w:tc>
      <w:tc>
        <w:tcPr>
          <w:tcW w:w="3360" w:type="dxa"/>
        </w:tcPr>
        <w:p w14:paraId="6F3E5280" w14:textId="20191241" w:rsidR="1EC0B49C" w:rsidRDefault="1EC0B49C" w:rsidP="1EC0B49C">
          <w:pPr>
            <w:pStyle w:val="Header"/>
            <w:jc w:val="center"/>
          </w:pPr>
        </w:p>
      </w:tc>
      <w:tc>
        <w:tcPr>
          <w:tcW w:w="3360" w:type="dxa"/>
        </w:tcPr>
        <w:p w14:paraId="1563192F" w14:textId="4F6A90CD" w:rsidR="1EC0B49C" w:rsidRDefault="1EC0B49C" w:rsidP="1EC0B49C">
          <w:pPr>
            <w:pStyle w:val="Header"/>
            <w:ind w:right="-115"/>
            <w:jc w:val="right"/>
          </w:pPr>
        </w:p>
      </w:tc>
    </w:tr>
  </w:tbl>
  <w:p w14:paraId="6BB6966C" w14:textId="66D72BFE" w:rsidR="1EC0B49C" w:rsidRDefault="1EC0B49C" w:rsidP="1EC0B4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76CC4" w14:textId="77777777" w:rsidR="00656E24" w:rsidRDefault="00656E24" w:rsidP="00382CE5">
      <w:r>
        <w:separator/>
      </w:r>
    </w:p>
  </w:footnote>
  <w:footnote w:type="continuationSeparator" w:id="0">
    <w:p w14:paraId="4D7CB445" w14:textId="77777777" w:rsidR="00656E24" w:rsidRDefault="00656E24" w:rsidP="00382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89008" w14:textId="62ADC48C" w:rsidR="00F146AA" w:rsidRDefault="00897A81">
    <w:pPr>
      <w:pStyle w:val="Header"/>
      <w:rPr>
        <w:rFonts w:ascii="Times New Roman" w:hAnsi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A8F035B" wp14:editId="7223CE49">
              <wp:simplePos x="0" y="0"/>
              <wp:positionH relativeFrom="column">
                <wp:posOffset>4714875</wp:posOffset>
              </wp:positionH>
              <wp:positionV relativeFrom="paragraph">
                <wp:posOffset>-142875</wp:posOffset>
              </wp:positionV>
              <wp:extent cx="1774825" cy="55245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4825" cy="552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C7EF73" w14:textId="2768A5CA" w:rsidR="00F146AA" w:rsidRDefault="00897A81" w:rsidP="00B55337">
                          <w:r w:rsidRPr="006157E6">
                            <w:rPr>
                              <w:noProof/>
                            </w:rPr>
                            <w:drawing>
                              <wp:inline distT="0" distB="0" distL="0" distR="0" wp14:anchorId="2486DAA3" wp14:editId="2FD52815">
                                <wp:extent cx="1590040" cy="530860"/>
                                <wp:effectExtent l="0" t="0" r="0" b="0"/>
                                <wp:docPr id="441250165" name="Picture 2" descr="Michigan State University header graphic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41250165" name="Picture 2" descr="Michigan State University header graphic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90040" cy="5308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8F035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71.25pt;margin-top:-11.25pt;width:139.75pt;height:4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" stroked="f">
              <v:textbox>
                <w:txbxContent>
                  <w:p w14:paraId="3EC7EF73" w14:textId="2768A5CA" w:rsidR="00F146AA" w:rsidRDefault="00897A81" w:rsidP="00B55337">
                    <w:r w:rsidRPr="006157E6">
                      <w:rPr>
                        <w:noProof/>
                      </w:rPr>
                      <w:drawing>
                        <wp:inline distT="0" distB="0" distL="0" distR="0" wp14:anchorId="2486DAA3" wp14:editId="2FD52815">
                          <wp:extent cx="1590040" cy="530860"/>
                          <wp:effectExtent l="0" t="0" r="0" b="0"/>
                          <wp:docPr id="441250165" name="Picture 2" descr="Michigan State University header graphic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41250165" name="Picture 2" descr="Michigan State University header graphic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90040" cy="5308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F146AA">
      <w:rPr>
        <w:rFonts w:ascii="Times New Roman" w:hAnsi="Times New Roman"/>
        <w:b/>
      </w:rPr>
      <w:t>Environmental Compliance Office</w:t>
    </w:r>
    <w:r w:rsidR="00F146AA" w:rsidRPr="00C07B11">
      <w:rPr>
        <w:rFonts w:ascii="Times New Roman" w:hAnsi="Times New Roman"/>
      </w:rPr>
      <w:tab/>
    </w:r>
    <w:r w:rsidR="00F146AA" w:rsidRPr="00C07B11">
      <w:rPr>
        <w:rFonts w:ascii="Times New Roman" w:hAnsi="Times New Roman"/>
      </w:rPr>
      <w:tab/>
    </w:r>
  </w:p>
  <w:p w14:paraId="445A47B1" w14:textId="77777777" w:rsidR="00F146AA" w:rsidRDefault="00F146AA">
    <w:pPr>
      <w:pStyle w:val="Header"/>
    </w:pPr>
    <w:r w:rsidRPr="00C07B11">
      <w:rPr>
        <w:rFonts w:ascii="Times New Roman" w:hAnsi="Times New Roman"/>
      </w:rPr>
      <w:t>Department of Environmental Health and Safety</w:t>
    </w:r>
    <w:r w:rsidRPr="00C07B11">
      <w:rPr>
        <w:rFonts w:ascii="Times New Roman" w:hAnsi="Times New Roman"/>
      </w:rPr>
      <w:tab/>
    </w:r>
    <w:r w:rsidRPr="00C07B11">
      <w:rPr>
        <w:rFonts w:ascii="Times New Roman" w:hAnsi="Times New Roman"/>
      </w:rPr>
      <w:tab/>
    </w: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2A51F" w14:textId="16691297" w:rsidR="00F146AA" w:rsidRPr="00110DA0" w:rsidRDefault="00897A81" w:rsidP="00B55337">
    <w:pPr>
      <w:jc w:val="center"/>
      <w:rPr>
        <w:sz w:val="144"/>
        <w:szCs w:val="14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B809458" wp14:editId="22D7493F">
              <wp:simplePos x="0" y="0"/>
              <wp:positionH relativeFrom="column">
                <wp:posOffset>5391150</wp:posOffset>
              </wp:positionH>
              <wp:positionV relativeFrom="paragraph">
                <wp:posOffset>-42545</wp:posOffset>
              </wp:positionV>
              <wp:extent cx="1098550" cy="9525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855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97B050" w14:textId="3A99C4AC" w:rsidR="00F146AA" w:rsidRDefault="00897A81" w:rsidP="00B55337">
                          <w:r w:rsidRPr="006157E6">
                            <w:rPr>
                              <w:noProof/>
                            </w:rPr>
                            <w:drawing>
                              <wp:inline distT="0" distB="0" distL="0" distR="0" wp14:anchorId="647E56E2" wp14:editId="7B235C3E">
                                <wp:extent cx="861060" cy="861060"/>
                                <wp:effectExtent l="0" t="0" r="0" b="0"/>
                                <wp:docPr id="1" name="Picture 0" descr="Michigan State University graphic header Sea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Picture 0" descr="Michigan State University graphic header Seal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1060" cy="8610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B80945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424.5pt;margin-top:-3.35pt;width:86.5pt;height:75pt;z-index:251658241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" stroked="f">
              <v:textbox style="mso-fit-shape-to-text:t">
                <w:txbxContent>
                  <w:p w14:paraId="2597B050" w14:textId="3A99C4AC" w:rsidR="00F146AA" w:rsidRDefault="00897A81" w:rsidP="00B55337">
                    <w:r w:rsidRPr="006157E6">
                      <w:rPr>
                        <w:noProof/>
                      </w:rPr>
                      <w:drawing>
                        <wp:inline distT="0" distB="0" distL="0" distR="0" wp14:anchorId="647E56E2" wp14:editId="7B235C3E">
                          <wp:extent cx="861060" cy="861060"/>
                          <wp:effectExtent l="0" t="0" r="0" b="0"/>
                          <wp:docPr id="1" name="Picture 0" descr="Michigan State University graphic header Sea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Picture 0" descr="Michigan State University graphic header Seal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61060" cy="8610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1EC0B49C" w:rsidRPr="1EC0B49C">
      <w:rPr>
        <w:rFonts w:ascii="Times New Roman" w:hAnsi="Times New Roman"/>
        <w:b/>
        <w:bCs/>
        <w:sz w:val="144"/>
        <w:szCs w:val="144"/>
      </w:rPr>
      <w:t>202</w:t>
    </w:r>
    <w:r w:rsidR="00E479CA">
      <w:rPr>
        <w:rFonts w:ascii="Times New Roman" w:hAnsi="Times New Roman"/>
        <w:b/>
        <w:bCs/>
        <w:sz w:val="144"/>
        <w:szCs w:val="144"/>
      </w:rPr>
      <w:t>7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uyIpWhJy" int2:invalidationBookmarkName="" int2:hashCode="sBggvfTM/cDsXb" int2:id="RLEYZvN2">
      <int2:state int2:value="Rejected" int2:type="gram"/>
    </int2:bookmark>
    <int2:bookmark int2:bookmarkName="_Int_z5U98RCq" int2:invalidationBookmarkName="" int2:hashCode="ohQWNqug8eu23F" int2:id="qmrQCwn4">
      <int2:state int2:value="Rejected" int2:type="style"/>
    </int2:bookmark>
    <int2:bookmark int2:bookmarkName="_Int_RHWyOVT5" int2:invalidationBookmarkName="" int2:hashCode="Z+Ee3h+U8CFQ4q" int2:id="OO8fVl3H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789"/>
    <w:multiLevelType w:val="hybridMultilevel"/>
    <w:tmpl w:val="AA2E39DE"/>
    <w:lvl w:ilvl="0" w:tplc="51849D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3105A"/>
    <w:multiLevelType w:val="hybridMultilevel"/>
    <w:tmpl w:val="B83436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05307"/>
    <w:multiLevelType w:val="hybridMultilevel"/>
    <w:tmpl w:val="7AAEE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7162B"/>
    <w:multiLevelType w:val="hybridMultilevel"/>
    <w:tmpl w:val="4BDCBF1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F12A3C"/>
    <w:multiLevelType w:val="hybridMultilevel"/>
    <w:tmpl w:val="D8664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6567C"/>
    <w:multiLevelType w:val="hybridMultilevel"/>
    <w:tmpl w:val="F3FA7F72"/>
    <w:lvl w:ilvl="0" w:tplc="1F58EA38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" w15:restartNumberingAfterBreak="0">
    <w:nsid w:val="20A2102C"/>
    <w:multiLevelType w:val="hybridMultilevel"/>
    <w:tmpl w:val="560C98F8"/>
    <w:lvl w:ilvl="0" w:tplc="8A181B12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EE48E2"/>
    <w:multiLevelType w:val="hybridMultilevel"/>
    <w:tmpl w:val="74403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183F22"/>
    <w:multiLevelType w:val="hybridMultilevel"/>
    <w:tmpl w:val="56461306"/>
    <w:lvl w:ilvl="0" w:tplc="3BFA684A">
      <w:start w:val="1"/>
      <w:numFmt w:val="decimal"/>
      <w:lvlText w:val="%1."/>
      <w:lvlJc w:val="left"/>
      <w:pPr>
        <w:ind w:left="720" w:hanging="360"/>
      </w:pPr>
    </w:lvl>
    <w:lvl w:ilvl="1" w:tplc="5F8ABA32">
      <w:start w:val="1"/>
      <w:numFmt w:val="lowerLetter"/>
      <w:lvlText w:val="%2."/>
      <w:lvlJc w:val="left"/>
      <w:pPr>
        <w:ind w:left="1440" w:hanging="360"/>
      </w:pPr>
    </w:lvl>
    <w:lvl w:ilvl="2" w:tplc="8F02CCAE">
      <w:start w:val="1"/>
      <w:numFmt w:val="lowerRoman"/>
      <w:lvlText w:val="%3."/>
      <w:lvlJc w:val="right"/>
      <w:pPr>
        <w:ind w:left="2160" w:hanging="180"/>
      </w:pPr>
    </w:lvl>
    <w:lvl w:ilvl="3" w:tplc="B538B59C">
      <w:start w:val="1"/>
      <w:numFmt w:val="decimal"/>
      <w:lvlText w:val="%4."/>
      <w:lvlJc w:val="left"/>
      <w:pPr>
        <w:ind w:left="2880" w:hanging="360"/>
      </w:pPr>
    </w:lvl>
    <w:lvl w:ilvl="4" w:tplc="A2E83144">
      <w:start w:val="1"/>
      <w:numFmt w:val="lowerLetter"/>
      <w:lvlText w:val="%5."/>
      <w:lvlJc w:val="left"/>
      <w:pPr>
        <w:ind w:left="3600" w:hanging="360"/>
      </w:pPr>
    </w:lvl>
    <w:lvl w:ilvl="5" w:tplc="4718C596">
      <w:start w:val="1"/>
      <w:numFmt w:val="lowerRoman"/>
      <w:lvlText w:val="%6."/>
      <w:lvlJc w:val="right"/>
      <w:pPr>
        <w:ind w:left="4320" w:hanging="180"/>
      </w:pPr>
    </w:lvl>
    <w:lvl w:ilvl="6" w:tplc="B642A848">
      <w:start w:val="1"/>
      <w:numFmt w:val="decimal"/>
      <w:lvlText w:val="%7."/>
      <w:lvlJc w:val="left"/>
      <w:pPr>
        <w:ind w:left="5040" w:hanging="360"/>
      </w:pPr>
    </w:lvl>
    <w:lvl w:ilvl="7" w:tplc="4F468E76">
      <w:start w:val="1"/>
      <w:numFmt w:val="lowerLetter"/>
      <w:lvlText w:val="%8."/>
      <w:lvlJc w:val="left"/>
      <w:pPr>
        <w:ind w:left="5760" w:hanging="360"/>
      </w:pPr>
    </w:lvl>
    <w:lvl w:ilvl="8" w:tplc="DE16B3C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219CD"/>
    <w:multiLevelType w:val="hybridMultilevel"/>
    <w:tmpl w:val="9B849AC6"/>
    <w:lvl w:ilvl="0" w:tplc="56E62DA6">
      <w:start w:val="2"/>
      <w:numFmt w:val="lowerLetter"/>
      <w:lvlText w:val="%1."/>
      <w:lvlJc w:val="left"/>
      <w:pPr>
        <w:ind w:left="720" w:hanging="360"/>
      </w:pPr>
      <w:rPr>
        <w:rFonts w:asciiTheme="majorHAnsi" w:eastAsiaTheme="majorEastAsia" w:hAnsiTheme="majorHAnsi" w:cstheme="majorBidi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EF13EA"/>
    <w:multiLevelType w:val="hybridMultilevel"/>
    <w:tmpl w:val="FF8C2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CED866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9168A"/>
    <w:multiLevelType w:val="hybridMultilevel"/>
    <w:tmpl w:val="AC4C5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17F9B"/>
    <w:multiLevelType w:val="hybridMultilevel"/>
    <w:tmpl w:val="5F165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6C0726"/>
    <w:multiLevelType w:val="hybridMultilevel"/>
    <w:tmpl w:val="DAF22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161894"/>
    <w:multiLevelType w:val="hybridMultilevel"/>
    <w:tmpl w:val="1A5ED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6F5174"/>
    <w:multiLevelType w:val="hybridMultilevel"/>
    <w:tmpl w:val="07046C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8D65FE"/>
    <w:multiLevelType w:val="hybridMultilevel"/>
    <w:tmpl w:val="0BB21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8B3818"/>
    <w:multiLevelType w:val="hybridMultilevel"/>
    <w:tmpl w:val="E22A1D4A"/>
    <w:lvl w:ilvl="0" w:tplc="AEE2BA58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771C37"/>
    <w:multiLevelType w:val="hybridMultilevel"/>
    <w:tmpl w:val="4E2EBE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4429B0"/>
    <w:multiLevelType w:val="hybridMultilevel"/>
    <w:tmpl w:val="23EC8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3B51D6"/>
    <w:multiLevelType w:val="hybridMultilevel"/>
    <w:tmpl w:val="98D48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576A75"/>
    <w:multiLevelType w:val="hybridMultilevel"/>
    <w:tmpl w:val="E6305636"/>
    <w:lvl w:ilvl="0" w:tplc="1168474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9F5BAB"/>
    <w:multiLevelType w:val="hybridMultilevel"/>
    <w:tmpl w:val="917A831E"/>
    <w:lvl w:ilvl="0" w:tplc="66D8C2A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FE7F10"/>
    <w:multiLevelType w:val="hybridMultilevel"/>
    <w:tmpl w:val="CBE0E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84248C"/>
    <w:multiLevelType w:val="hybridMultilevel"/>
    <w:tmpl w:val="027A70C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2" w:tplc="04090017">
      <w:start w:val="1"/>
      <w:numFmt w:val="lowerLetter"/>
      <w:lvlText w:val="%3)"/>
      <w:lvlJc w:val="left"/>
      <w:pPr>
        <w:ind w:left="2700" w:hanging="36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DD7592"/>
    <w:multiLevelType w:val="hybridMultilevel"/>
    <w:tmpl w:val="9AB8011A"/>
    <w:lvl w:ilvl="0" w:tplc="0478E69C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6B53B5"/>
    <w:multiLevelType w:val="hybridMultilevel"/>
    <w:tmpl w:val="3A5AE8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CE007D"/>
    <w:multiLevelType w:val="hybridMultilevel"/>
    <w:tmpl w:val="F53CB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3E02B1"/>
    <w:multiLevelType w:val="hybridMultilevel"/>
    <w:tmpl w:val="A16ACBEA"/>
    <w:lvl w:ilvl="0" w:tplc="04090019">
      <w:start w:val="1"/>
      <w:numFmt w:val="lowerLetter"/>
      <w:lvlText w:val="%1."/>
      <w:lvlJc w:val="left"/>
      <w:pPr>
        <w:ind w:left="5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num w:numId="1" w16cid:durableId="1307508894">
    <w:abstractNumId w:val="8"/>
  </w:num>
  <w:num w:numId="2" w16cid:durableId="1773553103">
    <w:abstractNumId w:val="2"/>
  </w:num>
  <w:num w:numId="3" w16cid:durableId="1733232762">
    <w:abstractNumId w:val="5"/>
  </w:num>
  <w:num w:numId="4" w16cid:durableId="1648244207">
    <w:abstractNumId w:val="1"/>
  </w:num>
  <w:num w:numId="5" w16cid:durableId="1534491907">
    <w:abstractNumId w:val="3"/>
  </w:num>
  <w:num w:numId="6" w16cid:durableId="544295466">
    <w:abstractNumId w:val="10"/>
  </w:num>
  <w:num w:numId="7" w16cid:durableId="1479499367">
    <w:abstractNumId w:val="24"/>
  </w:num>
  <w:num w:numId="8" w16cid:durableId="194855181">
    <w:abstractNumId w:val="26"/>
  </w:num>
  <w:num w:numId="9" w16cid:durableId="2025357158">
    <w:abstractNumId w:val="6"/>
  </w:num>
  <w:num w:numId="10" w16cid:durableId="610942657">
    <w:abstractNumId w:val="27"/>
  </w:num>
  <w:num w:numId="11" w16cid:durableId="470173165">
    <w:abstractNumId w:val="21"/>
  </w:num>
  <w:num w:numId="12" w16cid:durableId="226693805">
    <w:abstractNumId w:val="13"/>
  </w:num>
  <w:num w:numId="13" w16cid:durableId="516625886">
    <w:abstractNumId w:val="22"/>
  </w:num>
  <w:num w:numId="14" w16cid:durableId="1892111063">
    <w:abstractNumId w:val="16"/>
  </w:num>
  <w:num w:numId="15" w16cid:durableId="879975806">
    <w:abstractNumId w:val="4"/>
  </w:num>
  <w:num w:numId="16" w16cid:durableId="1251431856">
    <w:abstractNumId w:val="17"/>
  </w:num>
  <w:num w:numId="17" w16cid:durableId="198706860">
    <w:abstractNumId w:val="18"/>
  </w:num>
  <w:num w:numId="18" w16cid:durableId="16278706">
    <w:abstractNumId w:val="28"/>
  </w:num>
  <w:num w:numId="19" w16cid:durableId="1223054901">
    <w:abstractNumId w:val="0"/>
  </w:num>
  <w:num w:numId="20" w16cid:durableId="489758799">
    <w:abstractNumId w:val="25"/>
  </w:num>
  <w:num w:numId="21" w16cid:durableId="1023046122">
    <w:abstractNumId w:val="15"/>
  </w:num>
  <w:num w:numId="22" w16cid:durableId="705956120">
    <w:abstractNumId w:val="9"/>
  </w:num>
  <w:num w:numId="23" w16cid:durableId="659382502">
    <w:abstractNumId w:val="11"/>
  </w:num>
  <w:num w:numId="24" w16cid:durableId="1610775334">
    <w:abstractNumId w:val="7"/>
  </w:num>
  <w:num w:numId="25" w16cid:durableId="1196960840">
    <w:abstractNumId w:val="19"/>
  </w:num>
  <w:num w:numId="26" w16cid:durableId="2141917414">
    <w:abstractNumId w:val="12"/>
  </w:num>
  <w:num w:numId="27" w16cid:durableId="1692796526">
    <w:abstractNumId w:val="14"/>
  </w:num>
  <w:num w:numId="28" w16cid:durableId="494537030">
    <w:abstractNumId w:val="20"/>
  </w:num>
  <w:num w:numId="29" w16cid:durableId="205607459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6"/>
  <w:proofState w:spelling="clean" w:grammar="clean"/>
  <w:attachedTemplate r:id="rId1"/>
  <w:linkStyle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882"/>
    <w:rsid w:val="00001ADE"/>
    <w:rsid w:val="00015BEA"/>
    <w:rsid w:val="00017032"/>
    <w:rsid w:val="00021C9F"/>
    <w:rsid w:val="00022AEC"/>
    <w:rsid w:val="0002691C"/>
    <w:rsid w:val="00027A72"/>
    <w:rsid w:val="00031A1B"/>
    <w:rsid w:val="000325A2"/>
    <w:rsid w:val="00042334"/>
    <w:rsid w:val="000500C1"/>
    <w:rsid w:val="000568B5"/>
    <w:rsid w:val="00064862"/>
    <w:rsid w:val="0006672B"/>
    <w:rsid w:val="00070C29"/>
    <w:rsid w:val="000779E1"/>
    <w:rsid w:val="000821FC"/>
    <w:rsid w:val="00083B58"/>
    <w:rsid w:val="000945A5"/>
    <w:rsid w:val="000A1782"/>
    <w:rsid w:val="000A1D22"/>
    <w:rsid w:val="000A52A6"/>
    <w:rsid w:val="000B0A45"/>
    <w:rsid w:val="000B46C2"/>
    <w:rsid w:val="000B4B23"/>
    <w:rsid w:val="000B7525"/>
    <w:rsid w:val="000C0ED0"/>
    <w:rsid w:val="000C22A0"/>
    <w:rsid w:val="000C5E44"/>
    <w:rsid w:val="000D2624"/>
    <w:rsid w:val="000D2C80"/>
    <w:rsid w:val="000E0EED"/>
    <w:rsid w:val="00110DA0"/>
    <w:rsid w:val="00113EC0"/>
    <w:rsid w:val="00113F04"/>
    <w:rsid w:val="00122BD6"/>
    <w:rsid w:val="00123ADE"/>
    <w:rsid w:val="001304B8"/>
    <w:rsid w:val="0013416F"/>
    <w:rsid w:val="001408CD"/>
    <w:rsid w:val="0015358A"/>
    <w:rsid w:val="001624B2"/>
    <w:rsid w:val="00173AE2"/>
    <w:rsid w:val="001742E1"/>
    <w:rsid w:val="00176EB6"/>
    <w:rsid w:val="00193ADB"/>
    <w:rsid w:val="001A12B4"/>
    <w:rsid w:val="001A3A32"/>
    <w:rsid w:val="001A42F6"/>
    <w:rsid w:val="001A50E5"/>
    <w:rsid w:val="001A5878"/>
    <w:rsid w:val="001B6ECD"/>
    <w:rsid w:val="001BD17A"/>
    <w:rsid w:val="001C1B79"/>
    <w:rsid w:val="001C39FC"/>
    <w:rsid w:val="001C5081"/>
    <w:rsid w:val="001D3C0A"/>
    <w:rsid w:val="001D505B"/>
    <w:rsid w:val="001D7FEE"/>
    <w:rsid w:val="001E1F80"/>
    <w:rsid w:val="001E207E"/>
    <w:rsid w:val="001E63B9"/>
    <w:rsid w:val="00200D5F"/>
    <w:rsid w:val="0020113A"/>
    <w:rsid w:val="00206735"/>
    <w:rsid w:val="002116BE"/>
    <w:rsid w:val="002172FC"/>
    <w:rsid w:val="002235CA"/>
    <w:rsid w:val="00223FC9"/>
    <w:rsid w:val="00230961"/>
    <w:rsid w:val="002352D8"/>
    <w:rsid w:val="00242C6E"/>
    <w:rsid w:val="00245449"/>
    <w:rsid w:val="00250D15"/>
    <w:rsid w:val="002514E6"/>
    <w:rsid w:val="00257DD2"/>
    <w:rsid w:val="002617D5"/>
    <w:rsid w:val="00263B37"/>
    <w:rsid w:val="00263E87"/>
    <w:rsid w:val="00271C42"/>
    <w:rsid w:val="00273E63"/>
    <w:rsid w:val="00275865"/>
    <w:rsid w:val="00277BE3"/>
    <w:rsid w:val="00280F2C"/>
    <w:rsid w:val="00291D4F"/>
    <w:rsid w:val="002945CE"/>
    <w:rsid w:val="002B49BE"/>
    <w:rsid w:val="002B6533"/>
    <w:rsid w:val="002C3724"/>
    <w:rsid w:val="002C4A30"/>
    <w:rsid w:val="002C5708"/>
    <w:rsid w:val="002C5F87"/>
    <w:rsid w:val="002C7CFD"/>
    <w:rsid w:val="002D3F48"/>
    <w:rsid w:val="002E7243"/>
    <w:rsid w:val="002F018B"/>
    <w:rsid w:val="002F3735"/>
    <w:rsid w:val="002F5671"/>
    <w:rsid w:val="00300FCE"/>
    <w:rsid w:val="00320AB1"/>
    <w:rsid w:val="00320F67"/>
    <w:rsid w:val="00322E95"/>
    <w:rsid w:val="00324F25"/>
    <w:rsid w:val="00326250"/>
    <w:rsid w:val="00327B48"/>
    <w:rsid w:val="003410CB"/>
    <w:rsid w:val="00346A95"/>
    <w:rsid w:val="00347123"/>
    <w:rsid w:val="00352D92"/>
    <w:rsid w:val="003655A1"/>
    <w:rsid w:val="00372C60"/>
    <w:rsid w:val="00373920"/>
    <w:rsid w:val="00382CE5"/>
    <w:rsid w:val="00392831"/>
    <w:rsid w:val="003A07A5"/>
    <w:rsid w:val="003A183C"/>
    <w:rsid w:val="003A7DC1"/>
    <w:rsid w:val="003B2F61"/>
    <w:rsid w:val="003B3934"/>
    <w:rsid w:val="003B39B9"/>
    <w:rsid w:val="003C0703"/>
    <w:rsid w:val="003C34E9"/>
    <w:rsid w:val="003D2812"/>
    <w:rsid w:val="003E179C"/>
    <w:rsid w:val="003E6B70"/>
    <w:rsid w:val="003E7711"/>
    <w:rsid w:val="003F08A7"/>
    <w:rsid w:val="003F2554"/>
    <w:rsid w:val="003F6E19"/>
    <w:rsid w:val="004018A0"/>
    <w:rsid w:val="00404FDB"/>
    <w:rsid w:val="004050DB"/>
    <w:rsid w:val="0042487B"/>
    <w:rsid w:val="0042658F"/>
    <w:rsid w:val="0044666A"/>
    <w:rsid w:val="00446CCA"/>
    <w:rsid w:val="0045137C"/>
    <w:rsid w:val="004519FE"/>
    <w:rsid w:val="00454FB9"/>
    <w:rsid w:val="00456556"/>
    <w:rsid w:val="004724D0"/>
    <w:rsid w:val="00476404"/>
    <w:rsid w:val="004816EA"/>
    <w:rsid w:val="0048676A"/>
    <w:rsid w:val="00486EF6"/>
    <w:rsid w:val="0048749D"/>
    <w:rsid w:val="004A1B70"/>
    <w:rsid w:val="004A6EF4"/>
    <w:rsid w:val="004A7297"/>
    <w:rsid w:val="004B4F58"/>
    <w:rsid w:val="004B687C"/>
    <w:rsid w:val="004B7907"/>
    <w:rsid w:val="004C26C5"/>
    <w:rsid w:val="004C380C"/>
    <w:rsid w:val="004C7410"/>
    <w:rsid w:val="004D16DA"/>
    <w:rsid w:val="004D31F4"/>
    <w:rsid w:val="004D36C3"/>
    <w:rsid w:val="004D4058"/>
    <w:rsid w:val="004E036B"/>
    <w:rsid w:val="004F5A52"/>
    <w:rsid w:val="00504E5E"/>
    <w:rsid w:val="0050619B"/>
    <w:rsid w:val="00514DF4"/>
    <w:rsid w:val="005161D4"/>
    <w:rsid w:val="00517165"/>
    <w:rsid w:val="00520313"/>
    <w:rsid w:val="00521922"/>
    <w:rsid w:val="005222F3"/>
    <w:rsid w:val="0052410C"/>
    <w:rsid w:val="00527B93"/>
    <w:rsid w:val="00532882"/>
    <w:rsid w:val="00535FF8"/>
    <w:rsid w:val="00536510"/>
    <w:rsid w:val="00536EE1"/>
    <w:rsid w:val="005524D0"/>
    <w:rsid w:val="00553523"/>
    <w:rsid w:val="005560FF"/>
    <w:rsid w:val="00557A0F"/>
    <w:rsid w:val="005624F8"/>
    <w:rsid w:val="005655A1"/>
    <w:rsid w:val="0057451A"/>
    <w:rsid w:val="00593BF9"/>
    <w:rsid w:val="00597B6F"/>
    <w:rsid w:val="005B3E54"/>
    <w:rsid w:val="005B5F6F"/>
    <w:rsid w:val="005C46D2"/>
    <w:rsid w:val="005D5ACB"/>
    <w:rsid w:val="005E0E36"/>
    <w:rsid w:val="005E234A"/>
    <w:rsid w:val="005E3838"/>
    <w:rsid w:val="005E3C37"/>
    <w:rsid w:val="005E3CCD"/>
    <w:rsid w:val="005E42D3"/>
    <w:rsid w:val="005E5AE2"/>
    <w:rsid w:val="005E75C7"/>
    <w:rsid w:val="005E7AD6"/>
    <w:rsid w:val="005F0FA7"/>
    <w:rsid w:val="005F6D32"/>
    <w:rsid w:val="0060722B"/>
    <w:rsid w:val="00613DF1"/>
    <w:rsid w:val="00620435"/>
    <w:rsid w:val="006207A0"/>
    <w:rsid w:val="00622516"/>
    <w:rsid w:val="00624660"/>
    <w:rsid w:val="00627F98"/>
    <w:rsid w:val="00630DFE"/>
    <w:rsid w:val="00634EDC"/>
    <w:rsid w:val="00635058"/>
    <w:rsid w:val="00636F03"/>
    <w:rsid w:val="006538C9"/>
    <w:rsid w:val="00656E24"/>
    <w:rsid w:val="00660715"/>
    <w:rsid w:val="00661E05"/>
    <w:rsid w:val="00672B9B"/>
    <w:rsid w:val="00675143"/>
    <w:rsid w:val="0069380C"/>
    <w:rsid w:val="00696756"/>
    <w:rsid w:val="006A0B67"/>
    <w:rsid w:val="006A7AC7"/>
    <w:rsid w:val="006B1822"/>
    <w:rsid w:val="006B1AF5"/>
    <w:rsid w:val="006C446C"/>
    <w:rsid w:val="006C655D"/>
    <w:rsid w:val="006D33B3"/>
    <w:rsid w:val="006D4398"/>
    <w:rsid w:val="006E4A39"/>
    <w:rsid w:val="006E4C9A"/>
    <w:rsid w:val="006E4FDC"/>
    <w:rsid w:val="006F006D"/>
    <w:rsid w:val="006F26B8"/>
    <w:rsid w:val="006F3042"/>
    <w:rsid w:val="00700E6A"/>
    <w:rsid w:val="00710B1C"/>
    <w:rsid w:val="007169B4"/>
    <w:rsid w:val="00720DB7"/>
    <w:rsid w:val="0072462D"/>
    <w:rsid w:val="007315A1"/>
    <w:rsid w:val="007344FE"/>
    <w:rsid w:val="007379E9"/>
    <w:rsid w:val="00737B27"/>
    <w:rsid w:val="00741DE6"/>
    <w:rsid w:val="007524E6"/>
    <w:rsid w:val="0075305F"/>
    <w:rsid w:val="0075416A"/>
    <w:rsid w:val="00756B19"/>
    <w:rsid w:val="007577CE"/>
    <w:rsid w:val="00766B27"/>
    <w:rsid w:val="00767530"/>
    <w:rsid w:val="007746FB"/>
    <w:rsid w:val="00785FD3"/>
    <w:rsid w:val="00790084"/>
    <w:rsid w:val="007A3C4D"/>
    <w:rsid w:val="007B33D7"/>
    <w:rsid w:val="007B36A3"/>
    <w:rsid w:val="007B7008"/>
    <w:rsid w:val="007C4530"/>
    <w:rsid w:val="007C61FA"/>
    <w:rsid w:val="007C6463"/>
    <w:rsid w:val="007C77B1"/>
    <w:rsid w:val="007E1652"/>
    <w:rsid w:val="007E6C5E"/>
    <w:rsid w:val="007E7F66"/>
    <w:rsid w:val="007F6748"/>
    <w:rsid w:val="00801C8D"/>
    <w:rsid w:val="008037B2"/>
    <w:rsid w:val="0080528B"/>
    <w:rsid w:val="00806185"/>
    <w:rsid w:val="008102BA"/>
    <w:rsid w:val="00812975"/>
    <w:rsid w:val="00815530"/>
    <w:rsid w:val="0082310B"/>
    <w:rsid w:val="0082653B"/>
    <w:rsid w:val="00826BB6"/>
    <w:rsid w:val="00826E41"/>
    <w:rsid w:val="008277ED"/>
    <w:rsid w:val="00830587"/>
    <w:rsid w:val="0083569D"/>
    <w:rsid w:val="0083598B"/>
    <w:rsid w:val="0083681A"/>
    <w:rsid w:val="00840E38"/>
    <w:rsid w:val="00844898"/>
    <w:rsid w:val="008454A8"/>
    <w:rsid w:val="008455C0"/>
    <w:rsid w:val="00865DBB"/>
    <w:rsid w:val="008713E9"/>
    <w:rsid w:val="008743B1"/>
    <w:rsid w:val="00874D18"/>
    <w:rsid w:val="0088191F"/>
    <w:rsid w:val="008906AF"/>
    <w:rsid w:val="00893C9D"/>
    <w:rsid w:val="00897A81"/>
    <w:rsid w:val="008A1175"/>
    <w:rsid w:val="008A6A9E"/>
    <w:rsid w:val="008A6E09"/>
    <w:rsid w:val="008B09F7"/>
    <w:rsid w:val="008B140F"/>
    <w:rsid w:val="008B420C"/>
    <w:rsid w:val="008B5593"/>
    <w:rsid w:val="008C223D"/>
    <w:rsid w:val="008C4FCC"/>
    <w:rsid w:val="008D02F9"/>
    <w:rsid w:val="008D1B38"/>
    <w:rsid w:val="008E1A78"/>
    <w:rsid w:val="008E5996"/>
    <w:rsid w:val="008F2625"/>
    <w:rsid w:val="008F6FDA"/>
    <w:rsid w:val="00902F70"/>
    <w:rsid w:val="00906D6C"/>
    <w:rsid w:val="00913433"/>
    <w:rsid w:val="00914E12"/>
    <w:rsid w:val="009277E8"/>
    <w:rsid w:val="009278ED"/>
    <w:rsid w:val="00931558"/>
    <w:rsid w:val="0093292C"/>
    <w:rsid w:val="00942EAC"/>
    <w:rsid w:val="00967A22"/>
    <w:rsid w:val="009777F1"/>
    <w:rsid w:val="00980D75"/>
    <w:rsid w:val="00982FD0"/>
    <w:rsid w:val="00983CD1"/>
    <w:rsid w:val="0098587A"/>
    <w:rsid w:val="009923CD"/>
    <w:rsid w:val="009A717F"/>
    <w:rsid w:val="009B4C79"/>
    <w:rsid w:val="009B6B2C"/>
    <w:rsid w:val="009D1FC3"/>
    <w:rsid w:val="009D502D"/>
    <w:rsid w:val="009E288A"/>
    <w:rsid w:val="009E57DD"/>
    <w:rsid w:val="009E6DE8"/>
    <w:rsid w:val="009F0C0B"/>
    <w:rsid w:val="009F44C3"/>
    <w:rsid w:val="009F4933"/>
    <w:rsid w:val="00A03A6D"/>
    <w:rsid w:val="00A044F8"/>
    <w:rsid w:val="00A053F7"/>
    <w:rsid w:val="00A05E53"/>
    <w:rsid w:val="00A1077A"/>
    <w:rsid w:val="00A10921"/>
    <w:rsid w:val="00A1150C"/>
    <w:rsid w:val="00A144AE"/>
    <w:rsid w:val="00A2032A"/>
    <w:rsid w:val="00A22980"/>
    <w:rsid w:val="00A23CAC"/>
    <w:rsid w:val="00A24735"/>
    <w:rsid w:val="00A32D33"/>
    <w:rsid w:val="00A35515"/>
    <w:rsid w:val="00A433DF"/>
    <w:rsid w:val="00A4535B"/>
    <w:rsid w:val="00A46CE1"/>
    <w:rsid w:val="00A509D8"/>
    <w:rsid w:val="00A53430"/>
    <w:rsid w:val="00A552C9"/>
    <w:rsid w:val="00A571D2"/>
    <w:rsid w:val="00A61FBE"/>
    <w:rsid w:val="00A76DD7"/>
    <w:rsid w:val="00A92E7C"/>
    <w:rsid w:val="00A933DF"/>
    <w:rsid w:val="00A94F93"/>
    <w:rsid w:val="00AB265A"/>
    <w:rsid w:val="00AB7B69"/>
    <w:rsid w:val="00AC3EFA"/>
    <w:rsid w:val="00AD07DE"/>
    <w:rsid w:val="00AE1DA9"/>
    <w:rsid w:val="00AE53A8"/>
    <w:rsid w:val="00AE55F8"/>
    <w:rsid w:val="00AF4E81"/>
    <w:rsid w:val="00AF5289"/>
    <w:rsid w:val="00AF730A"/>
    <w:rsid w:val="00B13953"/>
    <w:rsid w:val="00B15C5C"/>
    <w:rsid w:val="00B17C75"/>
    <w:rsid w:val="00B23F84"/>
    <w:rsid w:val="00B26859"/>
    <w:rsid w:val="00B32A2C"/>
    <w:rsid w:val="00B354B2"/>
    <w:rsid w:val="00B449DA"/>
    <w:rsid w:val="00B45005"/>
    <w:rsid w:val="00B548EC"/>
    <w:rsid w:val="00B55337"/>
    <w:rsid w:val="00B634CD"/>
    <w:rsid w:val="00B63C43"/>
    <w:rsid w:val="00B65551"/>
    <w:rsid w:val="00B66EA9"/>
    <w:rsid w:val="00B74CA3"/>
    <w:rsid w:val="00B81C00"/>
    <w:rsid w:val="00B82CF8"/>
    <w:rsid w:val="00BA6425"/>
    <w:rsid w:val="00BA677D"/>
    <w:rsid w:val="00BB124C"/>
    <w:rsid w:val="00BB1314"/>
    <w:rsid w:val="00BB1702"/>
    <w:rsid w:val="00BB2CEF"/>
    <w:rsid w:val="00BC7F99"/>
    <w:rsid w:val="00BD05BA"/>
    <w:rsid w:val="00BD7D7B"/>
    <w:rsid w:val="00BE590D"/>
    <w:rsid w:val="00BE7AEA"/>
    <w:rsid w:val="00BF0679"/>
    <w:rsid w:val="00BF1BBC"/>
    <w:rsid w:val="00BF316D"/>
    <w:rsid w:val="00BF5C10"/>
    <w:rsid w:val="00C01A8F"/>
    <w:rsid w:val="00C0332A"/>
    <w:rsid w:val="00C07B11"/>
    <w:rsid w:val="00C07D3A"/>
    <w:rsid w:val="00C12DD8"/>
    <w:rsid w:val="00C167DE"/>
    <w:rsid w:val="00C171FE"/>
    <w:rsid w:val="00C22442"/>
    <w:rsid w:val="00C2573A"/>
    <w:rsid w:val="00C36958"/>
    <w:rsid w:val="00C3795D"/>
    <w:rsid w:val="00C458B9"/>
    <w:rsid w:val="00C45964"/>
    <w:rsid w:val="00C45FCF"/>
    <w:rsid w:val="00C50E90"/>
    <w:rsid w:val="00C52970"/>
    <w:rsid w:val="00C5498A"/>
    <w:rsid w:val="00C61BF1"/>
    <w:rsid w:val="00C6327E"/>
    <w:rsid w:val="00C66527"/>
    <w:rsid w:val="00C74CEC"/>
    <w:rsid w:val="00C76F8C"/>
    <w:rsid w:val="00C80B43"/>
    <w:rsid w:val="00C8776E"/>
    <w:rsid w:val="00CA4EC7"/>
    <w:rsid w:val="00CB3965"/>
    <w:rsid w:val="00CB6521"/>
    <w:rsid w:val="00CC16B7"/>
    <w:rsid w:val="00CD4423"/>
    <w:rsid w:val="00CE7991"/>
    <w:rsid w:val="00CF58BB"/>
    <w:rsid w:val="00D10215"/>
    <w:rsid w:val="00D1E04F"/>
    <w:rsid w:val="00D3393A"/>
    <w:rsid w:val="00D4160A"/>
    <w:rsid w:val="00D433DE"/>
    <w:rsid w:val="00D62C07"/>
    <w:rsid w:val="00D63435"/>
    <w:rsid w:val="00D64274"/>
    <w:rsid w:val="00D71A01"/>
    <w:rsid w:val="00D7516C"/>
    <w:rsid w:val="00D946F7"/>
    <w:rsid w:val="00D97ACD"/>
    <w:rsid w:val="00DA0EF6"/>
    <w:rsid w:val="00DB34DD"/>
    <w:rsid w:val="00DB47C0"/>
    <w:rsid w:val="00DC05E5"/>
    <w:rsid w:val="00DC0B4A"/>
    <w:rsid w:val="00DC691C"/>
    <w:rsid w:val="00DC7081"/>
    <w:rsid w:val="00DD3860"/>
    <w:rsid w:val="00DD4C5D"/>
    <w:rsid w:val="00DD4FA5"/>
    <w:rsid w:val="00DD50D5"/>
    <w:rsid w:val="00DD51B0"/>
    <w:rsid w:val="00DD58C2"/>
    <w:rsid w:val="00DE4AB6"/>
    <w:rsid w:val="00E00BB4"/>
    <w:rsid w:val="00E02D62"/>
    <w:rsid w:val="00E05F15"/>
    <w:rsid w:val="00E100F2"/>
    <w:rsid w:val="00E11B6C"/>
    <w:rsid w:val="00E11D9D"/>
    <w:rsid w:val="00E160B6"/>
    <w:rsid w:val="00E22F68"/>
    <w:rsid w:val="00E400BF"/>
    <w:rsid w:val="00E479CA"/>
    <w:rsid w:val="00E52149"/>
    <w:rsid w:val="00E53464"/>
    <w:rsid w:val="00E55837"/>
    <w:rsid w:val="00E62DAA"/>
    <w:rsid w:val="00E7C86D"/>
    <w:rsid w:val="00E877A1"/>
    <w:rsid w:val="00E93EA1"/>
    <w:rsid w:val="00E94F5C"/>
    <w:rsid w:val="00E973B5"/>
    <w:rsid w:val="00EA120C"/>
    <w:rsid w:val="00EA60FE"/>
    <w:rsid w:val="00EB0A1B"/>
    <w:rsid w:val="00EB55A6"/>
    <w:rsid w:val="00EB7973"/>
    <w:rsid w:val="00EC272E"/>
    <w:rsid w:val="00EC32BF"/>
    <w:rsid w:val="00EC4081"/>
    <w:rsid w:val="00EC5614"/>
    <w:rsid w:val="00EC56A8"/>
    <w:rsid w:val="00ED686C"/>
    <w:rsid w:val="00EF0094"/>
    <w:rsid w:val="00EF4369"/>
    <w:rsid w:val="00F008A1"/>
    <w:rsid w:val="00F01F86"/>
    <w:rsid w:val="00F06D9C"/>
    <w:rsid w:val="00F0743D"/>
    <w:rsid w:val="00F146AA"/>
    <w:rsid w:val="00F15AAA"/>
    <w:rsid w:val="00F260F7"/>
    <w:rsid w:val="00F267EB"/>
    <w:rsid w:val="00F272E0"/>
    <w:rsid w:val="00F3532D"/>
    <w:rsid w:val="00F465CF"/>
    <w:rsid w:val="00F52544"/>
    <w:rsid w:val="00F6369D"/>
    <w:rsid w:val="00F70F64"/>
    <w:rsid w:val="00F74698"/>
    <w:rsid w:val="00F84192"/>
    <w:rsid w:val="00F8481E"/>
    <w:rsid w:val="00F87DFE"/>
    <w:rsid w:val="00FA08F6"/>
    <w:rsid w:val="00FA2695"/>
    <w:rsid w:val="00FA32F8"/>
    <w:rsid w:val="00FA4A38"/>
    <w:rsid w:val="00FB0C97"/>
    <w:rsid w:val="00FB71F0"/>
    <w:rsid w:val="00FC38B5"/>
    <w:rsid w:val="00FC4DA4"/>
    <w:rsid w:val="00FC647A"/>
    <w:rsid w:val="00FD12C3"/>
    <w:rsid w:val="00FE09E4"/>
    <w:rsid w:val="00FF2414"/>
    <w:rsid w:val="00FF2BBF"/>
    <w:rsid w:val="00FF5088"/>
    <w:rsid w:val="00FF5517"/>
    <w:rsid w:val="00FF7237"/>
    <w:rsid w:val="0119C0DA"/>
    <w:rsid w:val="01E3ADAC"/>
    <w:rsid w:val="0281897D"/>
    <w:rsid w:val="02EB54CB"/>
    <w:rsid w:val="03E63B75"/>
    <w:rsid w:val="05ABC2AD"/>
    <w:rsid w:val="07E509E1"/>
    <w:rsid w:val="0937593A"/>
    <w:rsid w:val="09539DB7"/>
    <w:rsid w:val="0C7D7225"/>
    <w:rsid w:val="0D11A7A3"/>
    <w:rsid w:val="0F95290A"/>
    <w:rsid w:val="0FC5DA39"/>
    <w:rsid w:val="1017DBBA"/>
    <w:rsid w:val="109E8708"/>
    <w:rsid w:val="110F4775"/>
    <w:rsid w:val="12EB213F"/>
    <w:rsid w:val="136ED1B4"/>
    <w:rsid w:val="14105667"/>
    <w:rsid w:val="14458B58"/>
    <w:rsid w:val="1721672B"/>
    <w:rsid w:val="17A2FBE0"/>
    <w:rsid w:val="18E3C360"/>
    <w:rsid w:val="1BF768F3"/>
    <w:rsid w:val="1CCF1702"/>
    <w:rsid w:val="1D0C40E8"/>
    <w:rsid w:val="1D323E03"/>
    <w:rsid w:val="1DB88255"/>
    <w:rsid w:val="1EC0B49C"/>
    <w:rsid w:val="221E21A0"/>
    <w:rsid w:val="22FE9FF5"/>
    <w:rsid w:val="2347466B"/>
    <w:rsid w:val="2480C089"/>
    <w:rsid w:val="24DA7AAC"/>
    <w:rsid w:val="276A0A27"/>
    <w:rsid w:val="285DC8C5"/>
    <w:rsid w:val="28A3F286"/>
    <w:rsid w:val="2915EAB7"/>
    <w:rsid w:val="2AD17126"/>
    <w:rsid w:val="2C204718"/>
    <w:rsid w:val="2D5CC842"/>
    <w:rsid w:val="2EBA46AB"/>
    <w:rsid w:val="30A13F98"/>
    <w:rsid w:val="3261B692"/>
    <w:rsid w:val="33BF3C65"/>
    <w:rsid w:val="34AD69BB"/>
    <w:rsid w:val="370FE25E"/>
    <w:rsid w:val="37E12D43"/>
    <w:rsid w:val="38F2B216"/>
    <w:rsid w:val="391E20DF"/>
    <w:rsid w:val="39EBF154"/>
    <w:rsid w:val="3A2F9CE1"/>
    <w:rsid w:val="3A7283D7"/>
    <w:rsid w:val="3EEBAF29"/>
    <w:rsid w:val="3F2E664B"/>
    <w:rsid w:val="40AE61FE"/>
    <w:rsid w:val="434F07F6"/>
    <w:rsid w:val="459DF572"/>
    <w:rsid w:val="46289971"/>
    <w:rsid w:val="46C2846D"/>
    <w:rsid w:val="4938681F"/>
    <w:rsid w:val="499E5D98"/>
    <w:rsid w:val="49AE6608"/>
    <w:rsid w:val="4B5E857D"/>
    <w:rsid w:val="4C63385B"/>
    <w:rsid w:val="4CD8ADC0"/>
    <w:rsid w:val="4F572E1D"/>
    <w:rsid w:val="50240962"/>
    <w:rsid w:val="52E01623"/>
    <w:rsid w:val="54A775D1"/>
    <w:rsid w:val="54EF6518"/>
    <w:rsid w:val="5570039F"/>
    <w:rsid w:val="58537AC9"/>
    <w:rsid w:val="58DC9046"/>
    <w:rsid w:val="58F4DEDB"/>
    <w:rsid w:val="5910029D"/>
    <w:rsid w:val="598F4F25"/>
    <w:rsid w:val="59917E24"/>
    <w:rsid w:val="59D804E4"/>
    <w:rsid w:val="5AFD7245"/>
    <w:rsid w:val="5B6BF19E"/>
    <w:rsid w:val="5D4AA11D"/>
    <w:rsid w:val="5D75B34D"/>
    <w:rsid w:val="5DA4E059"/>
    <w:rsid w:val="5FAD5665"/>
    <w:rsid w:val="614D20F2"/>
    <w:rsid w:val="6687E908"/>
    <w:rsid w:val="6876F4EF"/>
    <w:rsid w:val="6A09BFF2"/>
    <w:rsid w:val="6A37CA9D"/>
    <w:rsid w:val="6A4C90F5"/>
    <w:rsid w:val="6ABC021A"/>
    <w:rsid w:val="6D8FAA49"/>
    <w:rsid w:val="6DA9F86A"/>
    <w:rsid w:val="6E8599B1"/>
    <w:rsid w:val="6EDB79FC"/>
    <w:rsid w:val="6EE1CE97"/>
    <w:rsid w:val="6FEA690E"/>
    <w:rsid w:val="70D42A57"/>
    <w:rsid w:val="73CAA578"/>
    <w:rsid w:val="74B02AFF"/>
    <w:rsid w:val="74B8A95C"/>
    <w:rsid w:val="778C7CA7"/>
    <w:rsid w:val="778ED71D"/>
    <w:rsid w:val="77C7FF36"/>
    <w:rsid w:val="78A003C9"/>
    <w:rsid w:val="799CA7CD"/>
    <w:rsid w:val="7A9CEF01"/>
    <w:rsid w:val="7CA48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8650B9"/>
  <w15:chartTrackingRefBased/>
  <w15:docId w15:val="{8730994A-1F3A-4983-9A01-178961148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73A"/>
    <w:pPr>
      <w:spacing w:after="160"/>
    </w:pPr>
    <w:rPr>
      <w:rFonts w:asciiTheme="minorHAnsi" w:eastAsiaTheme="minorHAnsi" w:hAnsiTheme="minorHAnsi" w:cstheme="minorBidi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2573A"/>
    <w:pPr>
      <w:keepNext/>
      <w:keepLines/>
      <w:spacing w:before="240" w:after="240"/>
      <w:outlineLvl w:val="0"/>
    </w:pPr>
    <w:rPr>
      <w:rFonts w:eastAsiaTheme="majorEastAsia" w:cstheme="majorBidi"/>
      <w:b/>
      <w:caps/>
      <w:color w:val="18453B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573A"/>
    <w:pPr>
      <w:keepNext/>
      <w:keepLines/>
      <w:spacing w:before="240" w:after="240"/>
      <w:contextualSpacing/>
      <w:outlineLvl w:val="1"/>
    </w:pPr>
    <w:rPr>
      <w:rFonts w:eastAsiaTheme="majorEastAsia" w:cstheme="majorBidi"/>
      <w:color w:val="18453B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573A"/>
    <w:pPr>
      <w:keepNext/>
      <w:keepLines/>
      <w:spacing w:before="240" w:after="240"/>
      <w:outlineLvl w:val="2"/>
    </w:pPr>
    <w:rPr>
      <w:rFonts w:eastAsiaTheme="majorEastAsia" w:cstheme="majorBidi"/>
      <w:color w:val="18453B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2573A"/>
    <w:pPr>
      <w:keepNext/>
      <w:keepLines/>
      <w:spacing w:before="200" w:after="200"/>
      <w:outlineLvl w:val="3"/>
    </w:pPr>
    <w:rPr>
      <w:rFonts w:eastAsiaTheme="majorEastAsia" w:cstheme="majorBidi"/>
      <w:i/>
      <w:iCs/>
      <w:color w:val="18453B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2573A"/>
    <w:pPr>
      <w:keepNext/>
      <w:keepLines/>
      <w:spacing w:before="40" w:after="0"/>
      <w:outlineLvl w:val="4"/>
    </w:pPr>
    <w:rPr>
      <w:rFonts w:eastAsiaTheme="majorEastAsia" w:cstheme="majorBidi"/>
      <w:b/>
      <w:color w:val="18453B"/>
      <w:sz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2573A"/>
    <w:pPr>
      <w:keepNext/>
      <w:keepLines/>
      <w:spacing w:before="40" w:after="0"/>
      <w:outlineLvl w:val="5"/>
    </w:pPr>
    <w:rPr>
      <w:rFonts w:eastAsiaTheme="majorEastAsia" w:cstheme="majorBidi"/>
      <w:b/>
      <w:color w:val="18453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573A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18453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573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573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73A"/>
    <w:rPr>
      <w:rFonts w:ascii="Segoe UI" w:eastAsiaTheme="minorHAns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2573A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C257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573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2573A"/>
    <w:rPr>
      <w:rFonts w:asciiTheme="minorHAnsi" w:eastAsiaTheme="minorHAnsi" w:hAnsiTheme="minorHAnsi" w:cstheme="minorBid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2573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2573A"/>
    <w:rPr>
      <w:rFonts w:asciiTheme="minorHAnsi" w:eastAsiaTheme="minorHAnsi" w:hAnsiTheme="minorHAnsi" w:cstheme="minorBid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573A"/>
    <w:rPr>
      <w:color w:val="093F2C"/>
      <w:u w:val="single"/>
    </w:rPr>
  </w:style>
  <w:style w:type="character" w:styleId="FollowedHyperlink">
    <w:name w:val="FollowedHyperlink"/>
    <w:uiPriority w:val="99"/>
    <w:semiHidden/>
    <w:unhideWhenUsed/>
    <w:rsid w:val="00B65551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CC16B7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8E1A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1A7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1A7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1A7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E1A78"/>
    <w:rPr>
      <w:b/>
      <w:bCs/>
    </w:rPr>
  </w:style>
  <w:style w:type="table" w:styleId="TableGridLight">
    <w:name w:val="Grid Table Light"/>
    <w:basedOn w:val="TableNormal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573A"/>
    <w:rPr>
      <w:rFonts w:asciiTheme="minorHAnsi" w:eastAsiaTheme="majorEastAsia" w:hAnsiTheme="minorHAnsi" w:cstheme="majorBidi"/>
      <w:b/>
      <w:caps/>
      <w:color w:val="18453B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573A"/>
    <w:rPr>
      <w:rFonts w:asciiTheme="minorHAnsi" w:eastAsiaTheme="majorEastAsia" w:hAnsiTheme="minorHAnsi" w:cstheme="majorBidi"/>
      <w:color w:val="18453B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2573A"/>
    <w:rPr>
      <w:rFonts w:asciiTheme="minorHAnsi" w:eastAsiaTheme="majorEastAsia" w:hAnsiTheme="minorHAnsi" w:cstheme="majorBidi"/>
      <w:color w:val="18453B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2573A"/>
    <w:rPr>
      <w:rFonts w:asciiTheme="minorHAnsi" w:eastAsiaTheme="majorEastAsia" w:hAnsiTheme="minorHAnsi" w:cstheme="majorBidi"/>
      <w:i/>
      <w:iCs/>
      <w:color w:val="18453B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2573A"/>
    <w:rPr>
      <w:rFonts w:asciiTheme="minorHAnsi" w:eastAsiaTheme="majorEastAsia" w:hAnsiTheme="minorHAnsi" w:cstheme="majorBidi"/>
      <w:b/>
      <w:color w:val="18453B"/>
      <w:sz w:val="22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C2573A"/>
    <w:rPr>
      <w:rFonts w:asciiTheme="minorHAnsi" w:eastAsiaTheme="majorEastAsia" w:hAnsiTheme="minorHAnsi" w:cstheme="majorBidi"/>
      <w:b/>
      <w:color w:val="18453B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573A"/>
    <w:rPr>
      <w:rFonts w:asciiTheme="minorHAnsi" w:eastAsiaTheme="majorEastAsia" w:hAnsiTheme="minorHAnsi" w:cstheme="majorBidi"/>
      <w:i/>
      <w:iCs/>
      <w:color w:val="18453B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C2573A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C2573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2573A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C2573A"/>
    <w:pPr>
      <w:tabs>
        <w:tab w:val="left" w:pos="900"/>
        <w:tab w:val="right" w:leader="dot" w:pos="10790"/>
      </w:tabs>
      <w:spacing w:after="100"/>
      <w:ind w:left="480"/>
    </w:pPr>
  </w:style>
  <w:style w:type="paragraph" w:styleId="NoSpacing">
    <w:name w:val="No Spacing"/>
    <w:basedOn w:val="Normal"/>
    <w:uiPriority w:val="1"/>
    <w:qFormat/>
    <w:rsid w:val="00C2573A"/>
    <w:pPr>
      <w:spacing w:after="0"/>
    </w:pPr>
  </w:style>
  <w:style w:type="character" w:styleId="SubtleReference">
    <w:name w:val="Subtle Reference"/>
    <w:basedOn w:val="DefaultParagraphFont"/>
    <w:uiPriority w:val="31"/>
    <w:qFormat/>
    <w:rsid w:val="00C2573A"/>
    <w:rPr>
      <w:smallCaps/>
      <w:color w:val="5A5A5A" w:themeColor="text1" w:themeTint="A5"/>
    </w:rPr>
  </w:style>
  <w:style w:type="paragraph" w:customStyle="1" w:styleId="Bullets">
    <w:name w:val="Bullets"/>
    <w:basedOn w:val="Normal"/>
    <w:next w:val="Normal"/>
    <w:link w:val="BulletsChar"/>
    <w:qFormat/>
    <w:rsid w:val="00C2573A"/>
    <w:pPr>
      <w:numPr>
        <w:numId w:val="9"/>
      </w:numPr>
      <w:spacing w:after="240"/>
      <w:contextualSpacing/>
    </w:pPr>
    <w:rPr>
      <w:rFonts w:cstheme="minorHAnsi"/>
    </w:rPr>
  </w:style>
  <w:style w:type="paragraph" w:styleId="Title">
    <w:name w:val="Title"/>
    <w:basedOn w:val="Normal"/>
    <w:next w:val="Normal"/>
    <w:link w:val="TitleChar"/>
    <w:uiPriority w:val="10"/>
    <w:qFormat/>
    <w:rsid w:val="00C2573A"/>
    <w:pPr>
      <w:spacing w:after="120" w:line="720" w:lineRule="exact"/>
      <w:contextualSpacing/>
    </w:pPr>
    <w:rPr>
      <w:rFonts w:cstheme="majorBidi"/>
      <w:caps/>
      <w:color w:val="18453B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73A"/>
    <w:rPr>
      <w:rFonts w:asciiTheme="minorHAnsi" w:eastAsiaTheme="minorHAnsi" w:hAnsiTheme="minorHAnsi" w:cstheme="majorBidi"/>
      <w:caps/>
      <w:color w:val="18453B"/>
      <w:spacing w:val="-10"/>
      <w:kern w:val="28"/>
      <w:sz w:val="72"/>
      <w:szCs w:val="5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2573A"/>
    <w:rPr>
      <w:rFonts w:asciiTheme="minorHAnsi" w:eastAsiaTheme="minorHAnsi" w:hAnsiTheme="minorHAnsi" w:cstheme="minorBidi"/>
      <w:sz w:val="24"/>
      <w:szCs w:val="24"/>
    </w:rPr>
  </w:style>
  <w:style w:type="character" w:customStyle="1" w:styleId="BulletsChar">
    <w:name w:val="Bullets Char"/>
    <w:basedOn w:val="ListParagraphChar"/>
    <w:link w:val="Bullets"/>
    <w:rsid w:val="00C2573A"/>
    <w:rPr>
      <w:rFonts w:asciiTheme="minorHAnsi" w:eastAsiaTheme="minorHAnsi" w:hAnsiTheme="minorHAnsi" w:cstheme="minorHAnsi"/>
      <w:sz w:val="24"/>
      <w:szCs w:val="24"/>
    </w:rPr>
  </w:style>
  <w:style w:type="paragraph" w:styleId="NormalWeb">
    <w:name w:val="Normal (Web)"/>
    <w:basedOn w:val="Normal"/>
    <w:uiPriority w:val="99"/>
    <w:unhideWhenUsed/>
    <w:rsid w:val="00C2573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573A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2573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4"/>
    </w:rPr>
  </w:style>
  <w:style w:type="character" w:styleId="SubtleEmphasis">
    <w:name w:val="Subtle Emphasis"/>
    <w:basedOn w:val="DefaultParagraphFont"/>
    <w:uiPriority w:val="19"/>
    <w:qFormat/>
    <w:rsid w:val="00C2573A"/>
    <w:rPr>
      <w:rFonts w:ascii="Arial" w:hAnsi="Arial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C2573A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C2573A"/>
    <w:rPr>
      <w:i/>
      <w:iCs/>
      <w:color w:val="18453B"/>
    </w:rPr>
  </w:style>
  <w:style w:type="character" w:styleId="Strong">
    <w:name w:val="Strong"/>
    <w:basedOn w:val="DefaultParagraphFont"/>
    <w:uiPriority w:val="22"/>
    <w:qFormat/>
    <w:rsid w:val="00C2573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C2573A"/>
    <w:pPr>
      <w:spacing w:before="20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2573A"/>
    <w:rPr>
      <w:rFonts w:asciiTheme="minorHAnsi" w:eastAsiaTheme="minorHAnsi" w:hAnsiTheme="minorHAnsi" w:cstheme="min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73A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8453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73A"/>
    <w:rPr>
      <w:rFonts w:asciiTheme="minorHAnsi" w:eastAsiaTheme="minorHAnsi" w:hAnsiTheme="minorHAnsi" w:cstheme="minorBidi"/>
      <w:i/>
      <w:iCs/>
      <w:color w:val="18453B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C2573A"/>
    <w:rPr>
      <w:b/>
      <w:bCs/>
      <w:smallCaps/>
      <w:color w:val="18453B"/>
      <w:spacing w:val="5"/>
    </w:rPr>
  </w:style>
  <w:style w:type="character" w:styleId="BookTitle">
    <w:name w:val="Book Title"/>
    <w:basedOn w:val="DefaultParagraphFont"/>
    <w:uiPriority w:val="33"/>
    <w:qFormat/>
    <w:rsid w:val="00C2573A"/>
    <w:rPr>
      <w:b/>
      <w:bCs/>
      <w:i/>
      <w:iCs/>
      <w:spacing w:val="5"/>
    </w:rPr>
  </w:style>
  <w:style w:type="table" w:styleId="PlainTable1">
    <w:name w:val="Plain Table 1"/>
    <w:basedOn w:val="TableNormal"/>
    <w:uiPriority w:val="41"/>
    <w:rsid w:val="00C2573A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2-Accent6">
    <w:name w:val="Grid Table 2 Accent 6"/>
    <w:basedOn w:val="TableNormal"/>
    <w:uiPriority w:val="47"/>
    <w:rsid w:val="00C2573A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1Light-Accent6">
    <w:name w:val="List Table 1 Light Accent 6"/>
    <w:basedOn w:val="TableNormal"/>
    <w:uiPriority w:val="46"/>
    <w:rsid w:val="00C2573A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6Colorful">
    <w:name w:val="Grid Table 6 Colorful"/>
    <w:basedOn w:val="TableNormal"/>
    <w:uiPriority w:val="51"/>
    <w:rsid w:val="00C2573A"/>
    <w:rPr>
      <w:rFonts w:asciiTheme="minorHAnsi" w:eastAsiaTheme="minorHAnsi" w:hAnsiTheme="minorHAnsi" w:cstheme="min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">
    <w:name w:val="List Table 1 Light"/>
    <w:basedOn w:val="TableNormal"/>
    <w:uiPriority w:val="46"/>
    <w:rsid w:val="00C2573A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3">
    <w:name w:val="List Table 1 Light Accent 3"/>
    <w:basedOn w:val="TableNormal"/>
    <w:uiPriority w:val="46"/>
    <w:rsid w:val="00C2573A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2573A"/>
    <w:rPr>
      <w:rFonts w:asciiTheme="minorHAnsi" w:eastAsiaTheme="minorHAnsi" w:hAnsiTheme="minorHAnsi" w:cstheme="minorBidi"/>
      <w:color w:val="3A7C22" w:themeColor="accent6" w:themeShade="BF"/>
      <w:sz w:val="24"/>
      <w:szCs w:val="24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  <w:tblCellMar>
        <w:top w:w="43" w:type="dxa"/>
        <w:left w:w="115" w:type="dxa"/>
        <w:bottom w:w="43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-Accent6">
    <w:name w:val="List Table 2 Accent 6"/>
    <w:basedOn w:val="TableNormal"/>
    <w:uiPriority w:val="47"/>
    <w:rsid w:val="00C2573A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-Accent6">
    <w:name w:val="Grid Table 5 Dark Accent 6"/>
    <w:basedOn w:val="TableNormal"/>
    <w:uiPriority w:val="50"/>
    <w:rsid w:val="00C2573A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1Light-Accent6">
    <w:name w:val="Grid Table 1 Light Accent 6"/>
    <w:basedOn w:val="TableNormal"/>
    <w:uiPriority w:val="46"/>
    <w:rsid w:val="00C2573A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7Colorful-Accent6">
    <w:name w:val="Grid Table 7 Colorful Accent 6"/>
    <w:basedOn w:val="TableNormal"/>
    <w:uiPriority w:val="52"/>
    <w:rsid w:val="00C2573A"/>
    <w:rPr>
      <w:rFonts w:asciiTheme="minorHAnsi" w:eastAsiaTheme="minorHAnsi" w:hAnsiTheme="minorHAnsi" w:cstheme="minorBidi"/>
      <w:color w:val="3A7C22" w:themeColor="accent6" w:themeShade="BF"/>
      <w:sz w:val="24"/>
      <w:szCs w:val="24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ListTable6Colorful-Accent3">
    <w:name w:val="List Table 6 Colorful Accent 3"/>
    <w:basedOn w:val="TableNormal"/>
    <w:uiPriority w:val="51"/>
    <w:rsid w:val="00C2573A"/>
    <w:rPr>
      <w:rFonts w:asciiTheme="minorHAnsi" w:eastAsiaTheme="minorHAnsi" w:hAnsiTheme="minorHAnsi" w:cstheme="minorBidi"/>
      <w:color w:val="124F1A" w:themeColor="accent3" w:themeShade="BF"/>
      <w:sz w:val="24"/>
      <w:szCs w:val="24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  <w:tblCellMar>
        <w:top w:w="43" w:type="dxa"/>
        <w:left w:w="115" w:type="dxa"/>
        <w:bottom w:w="43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3">
    <w:name w:val="List Table 2 Accent 3"/>
    <w:basedOn w:val="TableNormal"/>
    <w:uiPriority w:val="47"/>
    <w:rsid w:val="00C2573A"/>
    <w:rPr>
      <w:rFonts w:asciiTheme="minorHAnsi" w:eastAsiaTheme="minorHAnsi" w:hAnsiTheme="minorHAnsi" w:cstheme="minorBidi"/>
      <w:sz w:val="24"/>
      <w:szCs w:val="24"/>
    </w:r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7Colorful-Accent3">
    <w:name w:val="List Table 7 Colorful Accent 3"/>
    <w:basedOn w:val="TableNormal"/>
    <w:uiPriority w:val="52"/>
    <w:rsid w:val="00C2573A"/>
    <w:rPr>
      <w:rFonts w:asciiTheme="minorHAnsi" w:eastAsiaTheme="minorHAnsi" w:hAnsiTheme="minorHAnsi" w:cstheme="minorBidi"/>
      <w:color w:val="124F1A" w:themeColor="accent3" w:themeShade="BF"/>
      <w:sz w:val="24"/>
      <w:szCs w:val="24"/>
    </w:rPr>
    <w:tblPr>
      <w:tblStyleRowBandSize w:val="1"/>
      <w:tblStyleColBandSize w:val="1"/>
      <w:tblCellMar>
        <w:top w:w="58" w:type="dxa"/>
        <w:left w:w="115" w:type="dxa"/>
        <w:bottom w:w="58" w:type="dxa"/>
        <w:right w:w="115" w:type="dxa"/>
      </w:tblCellMar>
    </w:tblPr>
    <w:tblStylePr w:type="firstRow">
      <w:rPr>
        <w:rFonts w:ascii="Arial" w:eastAsiaTheme="majorEastAsia" w:hAnsi="Arial" w:cstheme="majorBidi"/>
        <w:b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wordWrap/>
        <w:jc w:val="lef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8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ehs.msu.edu/enviro/asbestos/" TargetMode="Externa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boshgary@msu.edu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awf370\Michigan%20State%20University\ORRS%20ICT%20-%20Documents\Websites\EHS%20Templates\EHS-form-general-template-v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906839b-4528-42e1-936e-f1c764a21ba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C4E1803CCE4A4C9307A236EEDE10CA" ma:contentTypeVersion="13" ma:contentTypeDescription="Create a new document." ma:contentTypeScope="" ma:versionID="5976faaa89f7e7f84cf0f258cfc11e26">
  <xsd:schema xmlns:xsd="http://www.w3.org/2001/XMLSchema" xmlns:xs="http://www.w3.org/2001/XMLSchema" xmlns:p="http://schemas.microsoft.com/office/2006/metadata/properties" xmlns:ns3="9906839b-4528-42e1-936e-f1c764a21ba4" targetNamespace="http://schemas.microsoft.com/office/2006/metadata/properties" ma:root="true" ma:fieldsID="bf085246daff44bf4bc18c270c3f2f28" ns3:_="">
    <xsd:import namespace="9906839b-4528-42e1-936e-f1c764a21ba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BillingMetadata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6839b-4528-42e1-936e-f1c764a21b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54A197-B9FF-4EFC-A491-E26B446E0FA8}">
  <ds:schemaRefs>
    <ds:schemaRef ds:uri="http://schemas.microsoft.com/office/2006/metadata/properties"/>
    <ds:schemaRef ds:uri="http://schemas.microsoft.com/office/infopath/2007/PartnerControls"/>
    <ds:schemaRef ds:uri="9906839b-4528-42e1-936e-f1c764a21ba4"/>
  </ds:schemaRefs>
</ds:datastoreItem>
</file>

<file path=customXml/itemProps2.xml><?xml version="1.0" encoding="utf-8"?>
<ds:datastoreItem xmlns:ds="http://schemas.openxmlformats.org/officeDocument/2006/customXml" ds:itemID="{FCF20052-50B0-483D-9E49-78822A64EA2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D4DB3-5E63-4B50-AD1E-7815DBC38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06839b-4528-42e1-936e-f1c764a21b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55E0AA3-A785-4A61-8994-121D5D30DE3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EHS-form-general-template-v3.dotx</Template>
  <TotalTime>4</TotalTime>
  <Pages>8</Pages>
  <Words>1329</Words>
  <Characters>7581</Characters>
  <Application>Microsoft Office Word</Application>
  <DocSecurity>2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State University</Company>
  <LinksUpToDate>false</LinksUpToDate>
  <CharactersWithSpaces>8893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hansmann</dc:creator>
  <cp:keywords/>
  <cp:lastModifiedBy>Crawford, Sheryl</cp:lastModifiedBy>
  <cp:revision>4</cp:revision>
  <cp:lastPrinted>2024-09-23T18:32:00Z</cp:lastPrinted>
  <dcterms:created xsi:type="dcterms:W3CDTF">2026-09-23T13:25:00Z</dcterms:created>
  <dcterms:modified xsi:type="dcterms:W3CDTF">2026-09-23T13:28:00Z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0x01010029C4E1803CCE4A4C9307A236EEDE10CA</vt:lpwstr>
  </property>
</Properties>
</file>